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B1CE41" w14:textId="77777777" w:rsidR="004C162F" w:rsidRPr="00055093" w:rsidRDefault="001E6EED">
      <w:pPr>
        <w:rPr>
          <w:rStyle w:val="Fett"/>
          <w:rFonts w:cs="Arial"/>
          <w:b w:val="0"/>
          <w:bCs w:val="0"/>
        </w:rPr>
      </w:pPr>
      <w:r w:rsidRPr="00055093">
        <w:rPr>
          <w:rFonts w:cs="Arial"/>
          <w:noProof/>
        </w:rPr>
        <w:drawing>
          <wp:anchor distT="0" distB="0" distL="114300" distR="114300" simplePos="0" relativeHeight="251659264" behindDoc="1" locked="1" layoutInCell="1" allowOverlap="1" wp14:anchorId="4944A2B1" wp14:editId="692233B2">
            <wp:simplePos x="0" y="0"/>
            <wp:positionH relativeFrom="margin">
              <wp:align>right</wp:align>
            </wp:positionH>
            <wp:positionV relativeFrom="topMargin">
              <wp:posOffset>473710</wp:posOffset>
            </wp:positionV>
            <wp:extent cx="1979930" cy="1111885"/>
            <wp:effectExtent l="0" t="0" r="1270" b="0"/>
            <wp:wrapTight wrapText="bothSides">
              <wp:wrapPolygon edited="0">
                <wp:start x="0" y="0"/>
                <wp:lineTo x="0" y="21094"/>
                <wp:lineTo x="21406" y="21094"/>
                <wp:lineTo x="21406" y="0"/>
                <wp:lineTo x="0" y="0"/>
              </wp:wrapPolygon>
            </wp:wrapTight>
            <wp:docPr id="105104287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9930" cy="1111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42843C" w14:textId="77777777" w:rsidR="004C162F" w:rsidRPr="00055093" w:rsidRDefault="004C162F">
      <w:pPr>
        <w:rPr>
          <w:rStyle w:val="Fett"/>
          <w:rFonts w:cs="Arial"/>
          <w:b w:val="0"/>
          <w:bCs w:val="0"/>
        </w:rPr>
      </w:pPr>
    </w:p>
    <w:p w14:paraId="33D7A580" w14:textId="77777777" w:rsidR="004C162F" w:rsidRPr="00055093" w:rsidRDefault="004C162F">
      <w:pPr>
        <w:rPr>
          <w:rStyle w:val="Fett"/>
          <w:rFonts w:cs="Arial"/>
          <w:b w:val="0"/>
          <w:bCs w:val="0"/>
        </w:rPr>
      </w:pPr>
    </w:p>
    <w:p w14:paraId="72F4DFB6" w14:textId="77777777" w:rsidR="004C162F" w:rsidRPr="00055093" w:rsidRDefault="004C162F">
      <w:pPr>
        <w:rPr>
          <w:rStyle w:val="Fett"/>
          <w:rFonts w:cs="Arial"/>
          <w:b w:val="0"/>
          <w:bCs w:val="0"/>
        </w:rPr>
      </w:pPr>
    </w:p>
    <w:p w14:paraId="37373C82" w14:textId="77777777" w:rsidR="004C162F" w:rsidRPr="00055093" w:rsidRDefault="004C162F">
      <w:pPr>
        <w:rPr>
          <w:rStyle w:val="Fett"/>
          <w:rFonts w:cs="Arial"/>
          <w:b w:val="0"/>
          <w:bCs w:val="0"/>
        </w:rPr>
      </w:pPr>
    </w:p>
    <w:p w14:paraId="5D191693" w14:textId="77777777" w:rsidR="004C162F" w:rsidRPr="00055093" w:rsidRDefault="004C162F" w:rsidP="00614F59">
      <w:pPr>
        <w:rPr>
          <w:rStyle w:val="Fett"/>
          <w:rFonts w:cs="Arial"/>
          <w:b w:val="0"/>
          <w:bCs w:val="0"/>
        </w:rPr>
      </w:pPr>
    </w:p>
    <w:p w14:paraId="2683ECF5" w14:textId="77777777" w:rsidR="00674472" w:rsidRPr="00055093" w:rsidRDefault="00674472" w:rsidP="00614F59">
      <w:pPr>
        <w:rPr>
          <w:rStyle w:val="Fett"/>
          <w:rFonts w:cs="Arial"/>
          <w:b w:val="0"/>
          <w:bCs w:val="0"/>
        </w:rPr>
      </w:pPr>
    </w:p>
    <w:p w14:paraId="2E262788" w14:textId="77777777" w:rsidR="00674472" w:rsidRPr="00055093" w:rsidRDefault="00674472" w:rsidP="00614F59">
      <w:pPr>
        <w:rPr>
          <w:rStyle w:val="Fett"/>
          <w:rFonts w:cs="Arial"/>
          <w:b w:val="0"/>
          <w:bCs w:val="0"/>
        </w:rPr>
      </w:pPr>
    </w:p>
    <w:p w14:paraId="08C74C8C" w14:textId="7B831C8B" w:rsidR="00614F59" w:rsidRPr="00055093" w:rsidRDefault="00CD4318" w:rsidP="0047102A">
      <w:pPr>
        <w:tabs>
          <w:tab w:val="left" w:pos="5387"/>
        </w:tabs>
        <w:jc w:val="right"/>
        <w:rPr>
          <w:rStyle w:val="Fett"/>
          <w:rFonts w:cs="Arial"/>
          <w:b w:val="0"/>
          <w:bCs w:val="0"/>
        </w:rPr>
      </w:pPr>
      <w:r w:rsidRPr="00055093">
        <w:rPr>
          <w:rStyle w:val="Fett"/>
          <w:rFonts w:cs="Arial"/>
          <w:b w:val="0"/>
          <w:bCs w:val="0"/>
        </w:rPr>
        <w:t xml:space="preserve">Wilhelmshaven, </w:t>
      </w:r>
      <w:r w:rsidRPr="00055093">
        <w:rPr>
          <w:rStyle w:val="Fett"/>
          <w:rFonts w:cs="Arial"/>
          <w:b w:val="0"/>
          <w:bCs w:val="0"/>
        </w:rPr>
        <w:fldChar w:fldCharType="begin"/>
      </w:r>
      <w:r w:rsidRPr="00055093">
        <w:rPr>
          <w:rStyle w:val="Fett"/>
          <w:rFonts w:cs="Arial"/>
          <w:b w:val="0"/>
          <w:bCs w:val="0"/>
        </w:rPr>
        <w:instrText xml:space="preserve"> TIME \@ "dd.MM.yyyy" </w:instrText>
      </w:r>
      <w:r w:rsidRPr="00055093">
        <w:rPr>
          <w:rStyle w:val="Fett"/>
          <w:rFonts w:cs="Arial"/>
          <w:b w:val="0"/>
          <w:bCs w:val="0"/>
        </w:rPr>
        <w:fldChar w:fldCharType="separate"/>
      </w:r>
      <w:r w:rsidR="00E12FF7">
        <w:rPr>
          <w:rStyle w:val="Fett"/>
          <w:rFonts w:cs="Arial"/>
          <w:b w:val="0"/>
          <w:bCs w:val="0"/>
          <w:noProof/>
        </w:rPr>
        <w:t>03.06.2026</w:t>
      </w:r>
      <w:r w:rsidRPr="00055093">
        <w:rPr>
          <w:rStyle w:val="Fett"/>
          <w:rFonts w:cs="Arial"/>
          <w:b w:val="0"/>
          <w:bCs w:val="0"/>
        </w:rPr>
        <w:fldChar w:fldCharType="end"/>
      </w:r>
    </w:p>
    <w:p w14:paraId="60D05CEA" w14:textId="77777777"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14:paraId="348976D8" w14:textId="77777777"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14:paraId="18A0FD49" w14:textId="77777777"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14:paraId="73219190" w14:textId="77777777"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14:paraId="69DA3C6B" w14:textId="77777777"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14:paraId="744CBF7E" w14:textId="77777777" w:rsidR="00CD4318" w:rsidRPr="00055093" w:rsidRDefault="00CD4318" w:rsidP="00CD4318">
      <w:pPr>
        <w:tabs>
          <w:tab w:val="left" w:pos="5954"/>
        </w:tabs>
        <w:rPr>
          <w:rStyle w:val="Fett"/>
          <w:rFonts w:cs="Arial"/>
          <w:b w:val="0"/>
          <w:bCs w:val="0"/>
        </w:rPr>
      </w:pPr>
    </w:p>
    <w:p w14:paraId="3F5B30D2" w14:textId="77777777" w:rsidR="00CD4318" w:rsidRPr="00FF7D43" w:rsidRDefault="00CD4318" w:rsidP="00CD4318">
      <w:pPr>
        <w:tabs>
          <w:tab w:val="left" w:pos="5954"/>
        </w:tabs>
        <w:rPr>
          <w:rStyle w:val="Fett"/>
          <w:rFonts w:cs="Arial"/>
        </w:rPr>
      </w:pPr>
      <w:r w:rsidRPr="00FF7D43">
        <w:rPr>
          <w:rStyle w:val="Fett"/>
          <w:rFonts w:cs="Arial"/>
          <w:szCs w:val="22"/>
        </w:rPr>
        <w:t>Einladung</w:t>
      </w:r>
    </w:p>
    <w:p w14:paraId="286CBF6F" w14:textId="77777777" w:rsidR="00614F59" w:rsidRPr="00055093" w:rsidRDefault="00614F59" w:rsidP="00614F59">
      <w:pPr>
        <w:tabs>
          <w:tab w:val="left" w:pos="1418"/>
          <w:tab w:val="left" w:pos="4536"/>
        </w:tabs>
        <w:rPr>
          <w:rStyle w:val="Fett"/>
          <w:rFonts w:cs="Arial"/>
          <w:b w:val="0"/>
          <w:bCs w:val="0"/>
        </w:rPr>
      </w:pPr>
    </w:p>
    <w:p w14:paraId="6EF8C250" w14:textId="77777777" w:rsidR="00F031E8" w:rsidRPr="00055093" w:rsidRDefault="00F031E8" w:rsidP="00614F59">
      <w:pPr>
        <w:rPr>
          <w:rFonts w:cs="Arial"/>
        </w:rPr>
      </w:pPr>
    </w:p>
    <w:p w14:paraId="584371B8" w14:textId="77777777" w:rsidR="0050193E" w:rsidRPr="00055093" w:rsidRDefault="0050193E" w:rsidP="00C3201E">
      <w:pPr>
        <w:jc w:val="both"/>
        <w:rPr>
          <w:rFonts w:cs="Arial"/>
        </w:rPr>
      </w:pPr>
      <w:r w:rsidRPr="00055093">
        <w:rPr>
          <w:rFonts w:cs="Arial"/>
        </w:rPr>
        <w:t>Sehr geehrte Damen und Herren,</w:t>
      </w:r>
    </w:p>
    <w:p w14:paraId="2E6E8705" w14:textId="77777777" w:rsidR="0050193E" w:rsidRPr="00055093" w:rsidRDefault="0050193E" w:rsidP="00C3201E">
      <w:pPr>
        <w:jc w:val="both"/>
        <w:rPr>
          <w:rFonts w:cs="Arial"/>
        </w:rPr>
      </w:pPr>
    </w:p>
    <w:p w14:paraId="613EA939" w14:textId="0D8C035B" w:rsidR="0050193E" w:rsidRPr="00055093" w:rsidRDefault="00AC51CE" w:rsidP="00C3201E">
      <w:pPr>
        <w:tabs>
          <w:tab w:val="left" w:pos="5954"/>
        </w:tabs>
        <w:jc w:val="both"/>
        <w:rPr>
          <w:rFonts w:cs="Arial"/>
        </w:rPr>
      </w:pPr>
      <w:r w:rsidRPr="00055093">
        <w:rPr>
          <w:rFonts w:cs="Arial"/>
        </w:rPr>
        <w:t>ich</w:t>
      </w:r>
      <w:r w:rsidR="0050193E" w:rsidRPr="00055093">
        <w:rPr>
          <w:rFonts w:cs="Arial"/>
        </w:rPr>
        <w:t xml:space="preserve"> </w:t>
      </w:r>
      <w:r w:rsidR="00C3201E">
        <w:rPr>
          <w:rFonts w:cs="Arial"/>
        </w:rPr>
        <w:t xml:space="preserve">lade </w:t>
      </w:r>
      <w:r w:rsidR="0050193E" w:rsidRPr="00055093">
        <w:rPr>
          <w:rFonts w:cs="Arial"/>
        </w:rPr>
        <w:t>Sie z</w:t>
      </w:r>
      <w:r w:rsidR="001E6EED" w:rsidRPr="00055093">
        <w:rPr>
          <w:rFonts w:cs="Arial"/>
        </w:rPr>
        <w:t>ur</w:t>
      </w:r>
      <w:r w:rsidR="001E6EED" w:rsidRPr="00055093">
        <w:rPr>
          <w:rStyle w:val="Fett"/>
          <w:rFonts w:cs="Arial"/>
          <w:b w:val="0"/>
          <w:bCs w:val="0"/>
        </w:rPr>
        <w:t xml:space="preserve"> </w:t>
      </w:r>
      <w:r w:rsidR="00C3201E">
        <w:rPr>
          <w:rStyle w:val="Fett"/>
          <w:rFonts w:cs="Arial"/>
          <w:b w:val="0"/>
          <w:bCs w:val="0"/>
        </w:rPr>
        <w:t xml:space="preserve">Sitzung des </w:t>
      </w:r>
      <w:r w:rsidR="00E31F7D" w:rsidRPr="00C3201E">
        <w:rPr>
          <w:rStyle w:val="Fett"/>
          <w:noProof/>
        </w:rPr>
        <w:t>Ortsrat</w:t>
      </w:r>
      <w:r w:rsidR="00C3201E" w:rsidRPr="00C3201E">
        <w:rPr>
          <w:rStyle w:val="Fett"/>
          <w:noProof/>
        </w:rPr>
        <w:t>es</w:t>
      </w:r>
      <w:r w:rsidR="00E31F7D" w:rsidRPr="00C3201E">
        <w:rPr>
          <w:rStyle w:val="Fett"/>
          <w:noProof/>
        </w:rPr>
        <w:t xml:space="preserve"> </w:t>
      </w:r>
      <w:r w:rsidR="00E31F7D" w:rsidRPr="00E31F7D">
        <w:rPr>
          <w:rStyle w:val="Fett"/>
          <w:b w:val="0"/>
          <w:bCs w:val="0"/>
          <w:noProof/>
        </w:rPr>
        <w:t>Sengwarden</w:t>
      </w:r>
      <w:r w:rsidR="001E6EED" w:rsidRPr="00055093">
        <w:rPr>
          <w:rStyle w:val="Fett"/>
          <w:rFonts w:cs="Arial"/>
        </w:rPr>
        <w:t xml:space="preserve"> am </w:t>
      </w:r>
      <w:r w:rsidR="00E31F7D" w:rsidRPr="00E31F7D">
        <w:rPr>
          <w:rStyle w:val="Fett"/>
          <w:noProof/>
        </w:rPr>
        <w:t>Donnerstag</w:t>
      </w:r>
      <w:r w:rsidR="001E6EED" w:rsidRPr="00055093">
        <w:rPr>
          <w:rStyle w:val="Fett"/>
          <w:rFonts w:cs="Arial"/>
        </w:rPr>
        <w:t xml:space="preserve">, </w:t>
      </w:r>
      <w:r w:rsidR="00E31F7D" w:rsidRPr="00E31F7D">
        <w:rPr>
          <w:rStyle w:val="Fett"/>
          <w:noProof/>
        </w:rPr>
        <w:t>11.06.2026</w:t>
      </w:r>
      <w:r w:rsidR="001E6EED" w:rsidRPr="00055093">
        <w:rPr>
          <w:rStyle w:val="Fett"/>
          <w:rFonts w:cs="Arial"/>
          <w:b w:val="0"/>
          <w:bCs w:val="0"/>
        </w:rPr>
        <w:t xml:space="preserve">, im </w:t>
      </w:r>
      <w:r w:rsidR="00E31F7D" w:rsidRPr="00E31F7D">
        <w:rPr>
          <w:rStyle w:val="Fett"/>
          <w:b w:val="0"/>
          <w:bCs w:val="0"/>
          <w:noProof/>
        </w:rPr>
        <w:t>Sitzungszimmer Sengwarden</w:t>
      </w:r>
      <w:r w:rsidR="00E31F7D" w:rsidRPr="002425A3">
        <w:rPr>
          <w:rFonts w:cs="Arial"/>
          <w:noProof/>
        </w:rPr>
        <w:t>, Heddostr. 9, 26388 Wilhelmshaven</w:t>
      </w:r>
      <w:r w:rsidR="001E6EED" w:rsidRPr="00055093">
        <w:rPr>
          <w:rStyle w:val="Fett"/>
          <w:rFonts w:cs="Arial"/>
          <w:b w:val="0"/>
          <w:bCs w:val="0"/>
        </w:rPr>
        <w:t xml:space="preserve">, </w:t>
      </w:r>
      <w:r w:rsidR="001E6EED" w:rsidRPr="00C3201E">
        <w:rPr>
          <w:rStyle w:val="Fett"/>
          <w:rFonts w:cs="Arial"/>
        </w:rPr>
        <w:t xml:space="preserve">um </w:t>
      </w:r>
      <w:r w:rsidR="00E31F7D" w:rsidRPr="00C3201E">
        <w:rPr>
          <w:rStyle w:val="Fett"/>
          <w:noProof/>
        </w:rPr>
        <w:t>19:00</w:t>
      </w:r>
      <w:r w:rsidR="001E6EED" w:rsidRPr="00C3201E">
        <w:rPr>
          <w:rStyle w:val="Fett"/>
          <w:rFonts w:cs="Arial"/>
        </w:rPr>
        <w:t xml:space="preserve"> Uhr</w:t>
      </w:r>
      <w:r w:rsidR="0050193E" w:rsidRPr="00C3201E">
        <w:rPr>
          <w:rFonts w:cs="Arial"/>
        </w:rPr>
        <w:t xml:space="preserve"> </w:t>
      </w:r>
      <w:r w:rsidR="0050193E" w:rsidRPr="00055093">
        <w:rPr>
          <w:rFonts w:cs="Arial"/>
        </w:rPr>
        <w:t>ein.</w:t>
      </w:r>
    </w:p>
    <w:p w14:paraId="3BEEEAD1" w14:textId="77777777" w:rsidR="0050193E" w:rsidRPr="00055093" w:rsidRDefault="0050193E" w:rsidP="00C3201E">
      <w:pPr>
        <w:jc w:val="both"/>
        <w:rPr>
          <w:rFonts w:cs="Arial"/>
        </w:rPr>
      </w:pPr>
    </w:p>
    <w:p w14:paraId="57B3181C" w14:textId="77777777" w:rsidR="0050193E" w:rsidRPr="00055093" w:rsidRDefault="0050193E" w:rsidP="00C3201E">
      <w:pPr>
        <w:jc w:val="both"/>
        <w:rPr>
          <w:rFonts w:cs="Arial"/>
        </w:rPr>
      </w:pPr>
      <w:r w:rsidRPr="00055093">
        <w:rPr>
          <w:rFonts w:cs="Arial"/>
        </w:rPr>
        <w:t>Die vorgeschlagenen Beratungspunkte bitte ich der Tagesordnung zu entnehmen.</w:t>
      </w:r>
    </w:p>
    <w:p w14:paraId="0CB0CF41" w14:textId="77777777" w:rsidR="0050193E" w:rsidRPr="00055093" w:rsidRDefault="0050193E" w:rsidP="00C3201E">
      <w:pPr>
        <w:jc w:val="both"/>
        <w:rPr>
          <w:rFonts w:cs="Arial"/>
        </w:rPr>
      </w:pPr>
    </w:p>
    <w:p w14:paraId="760BA55C" w14:textId="77777777" w:rsidR="0050193E" w:rsidRPr="00055093" w:rsidRDefault="0050193E" w:rsidP="00614F59">
      <w:pPr>
        <w:rPr>
          <w:rFonts w:cs="Arial"/>
        </w:rPr>
      </w:pPr>
      <w:r w:rsidRPr="00055093">
        <w:rPr>
          <w:rFonts w:cs="Arial"/>
        </w:rPr>
        <w:t>Freundliche Grüße</w:t>
      </w:r>
    </w:p>
    <w:p w14:paraId="37D3B5D4" w14:textId="77777777" w:rsidR="0050193E" w:rsidRPr="00055093" w:rsidRDefault="0050193E" w:rsidP="00614F59">
      <w:pPr>
        <w:rPr>
          <w:rFonts w:cs="Arial"/>
        </w:rPr>
      </w:pPr>
    </w:p>
    <w:p w14:paraId="4FF36626" w14:textId="048C9E0B" w:rsidR="0050193E" w:rsidRDefault="00E12FF7" w:rsidP="00614F59">
      <w:pPr>
        <w:rPr>
          <w:rFonts w:cs="Arial"/>
        </w:rPr>
      </w:pPr>
      <w:r>
        <w:rPr>
          <w:rFonts w:cs="Arial"/>
        </w:rPr>
        <w:t>gez.</w:t>
      </w:r>
    </w:p>
    <w:p w14:paraId="4A6D427A" w14:textId="77777777" w:rsidR="00C3201E" w:rsidRPr="00055093" w:rsidRDefault="00C3201E" w:rsidP="00614F59">
      <w:pPr>
        <w:rPr>
          <w:rFonts w:cs="Arial"/>
        </w:rPr>
      </w:pPr>
    </w:p>
    <w:p w14:paraId="442F3DA4" w14:textId="3507787F" w:rsidR="000C6802" w:rsidRDefault="00C3201E" w:rsidP="000C6802">
      <w:pPr>
        <w:spacing w:line="278" w:lineRule="auto"/>
        <w:rPr>
          <w:rFonts w:cs="Arial"/>
        </w:rPr>
      </w:pPr>
      <w:r>
        <w:rPr>
          <w:rFonts w:cs="Arial"/>
        </w:rPr>
        <w:t>Mandt</w:t>
      </w:r>
    </w:p>
    <w:p w14:paraId="60BBF0D1" w14:textId="6C916E0B" w:rsidR="00C3201E" w:rsidRPr="00055093" w:rsidRDefault="00C3201E" w:rsidP="000C6802">
      <w:pPr>
        <w:spacing w:line="278" w:lineRule="auto"/>
        <w:rPr>
          <w:rFonts w:cs="Arial"/>
        </w:rPr>
      </w:pPr>
      <w:r>
        <w:rPr>
          <w:rFonts w:cs="Arial"/>
        </w:rPr>
        <w:t>Ortsbürgermeisterin</w:t>
      </w:r>
    </w:p>
    <w:p w14:paraId="635C83E8" w14:textId="77777777" w:rsidR="006A4607" w:rsidRPr="00055093" w:rsidRDefault="006A4607" w:rsidP="00614F59">
      <w:pPr>
        <w:rPr>
          <w:rFonts w:cs="Arial"/>
        </w:rPr>
      </w:pPr>
    </w:p>
    <w:p w14:paraId="6F3D587C" w14:textId="77777777" w:rsidR="00A31A38" w:rsidRPr="00055093" w:rsidRDefault="00A31A38">
      <w:pPr>
        <w:spacing w:after="160" w:line="278" w:lineRule="auto"/>
        <w:rPr>
          <w:rFonts w:cs="Arial"/>
          <w:highlight w:val="yellow"/>
        </w:rPr>
      </w:pPr>
      <w:r w:rsidRPr="00055093">
        <w:rPr>
          <w:rFonts w:cs="Arial"/>
          <w:highlight w:val="yellow"/>
        </w:rPr>
        <w:br w:type="page"/>
      </w:r>
    </w:p>
    <w:p w14:paraId="1F787AE5" w14:textId="77777777" w:rsidR="00A31A38" w:rsidRPr="00055093" w:rsidRDefault="00A31A38" w:rsidP="00614F59">
      <w:pPr>
        <w:rPr>
          <w:rFonts w:cs="Arial"/>
          <w:b/>
          <w:bCs/>
        </w:rPr>
      </w:pPr>
    </w:p>
    <w:p w14:paraId="6C0F61C1" w14:textId="77777777" w:rsidR="00A31A38" w:rsidRDefault="00A31A38" w:rsidP="00614F59">
      <w:pPr>
        <w:rPr>
          <w:rFonts w:cs="Arial"/>
          <w:b/>
          <w:bCs/>
          <w:szCs w:val="22"/>
        </w:rPr>
      </w:pPr>
      <w:r w:rsidRPr="00FF7D43">
        <w:rPr>
          <w:rFonts w:cs="Arial"/>
          <w:b/>
          <w:bCs/>
          <w:szCs w:val="22"/>
        </w:rPr>
        <w:t>Tagesordnung:</w:t>
      </w:r>
    </w:p>
    <w:p w14:paraId="5FC85B56" w14:textId="77777777" w:rsidR="00C3201E" w:rsidRDefault="00C3201E" w:rsidP="00614F59">
      <w:pPr>
        <w:rPr>
          <w:rFonts w:cs="Arial"/>
          <w:b/>
          <w:bCs/>
          <w:szCs w:val="22"/>
        </w:rPr>
      </w:pPr>
    </w:p>
    <w:p w14:paraId="4BEFFC8A" w14:textId="77777777" w:rsidR="00C3201E" w:rsidRPr="00FF7D43" w:rsidRDefault="00C3201E" w:rsidP="00614F59">
      <w:pPr>
        <w:rPr>
          <w:rFonts w:cs="Arial"/>
          <w:b/>
          <w:bCs/>
          <w:szCs w:val="22"/>
        </w:rPr>
      </w:pPr>
    </w:p>
    <w:p w14:paraId="28E71836" w14:textId="77777777" w:rsidR="00E31F7D" w:rsidRDefault="00E31F7D" w:rsidP="006B261C">
      <w:pPr>
        <w:spacing w:before="120" w:after="120"/>
        <w:rPr>
          <w:b/>
          <w:bCs/>
        </w:rPr>
      </w:pPr>
      <w:r>
        <w:rPr>
          <w:b/>
          <w:bCs/>
        </w:rPr>
        <w:t>A</w:t>
      </w:r>
      <w:r w:rsidRPr="006B261C">
        <w:rPr>
          <w:b/>
          <w:bCs/>
        </w:rPr>
        <w:t xml:space="preserve"> </w:t>
      </w:r>
      <w:r>
        <w:rPr>
          <w:b/>
          <w:bCs/>
        </w:rPr>
        <w:t>Ö</w:t>
      </w:r>
      <w:r w:rsidRPr="006B261C">
        <w:rPr>
          <w:b/>
          <w:bCs/>
        </w:rPr>
        <w:t>ffentlicher Teil</w:t>
      </w:r>
    </w:p>
    <w:p w14:paraId="415BC3B3" w14:textId="77777777" w:rsidR="00C3201E" w:rsidRPr="006B261C" w:rsidRDefault="00C3201E" w:rsidP="006B261C">
      <w:pPr>
        <w:spacing w:before="120" w:after="120"/>
        <w:rPr>
          <w:b/>
          <w:bCs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51"/>
        <w:gridCol w:w="6667"/>
        <w:gridCol w:w="1549"/>
      </w:tblGrid>
      <w:tr w:rsidR="00E31F7D" w:rsidRPr="00485D4F" w14:paraId="74B380A7" w14:textId="77777777" w:rsidTr="00C667C7">
        <w:tc>
          <w:tcPr>
            <w:tcW w:w="851" w:type="dxa"/>
          </w:tcPr>
          <w:p w14:paraId="4498A8A2" w14:textId="4143E25A" w:rsidR="00E31F7D" w:rsidRPr="00485D4F" w:rsidRDefault="00E31F7D" w:rsidP="002D2C06">
            <w:r>
              <w:t>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66204FFA" w14:textId="77777777" w:rsidR="00E31F7D" w:rsidRDefault="00E31F7D" w:rsidP="002D2C06">
            <w:r>
              <w:t>Eröffnung der Sitzung, Feststellung der ordnungsgemäßen Einladung sowie der Beschlussfähigkeit</w:t>
            </w:r>
            <w:r w:rsidRPr="00485D4F">
              <w:t xml:space="preserve"> </w:t>
            </w:r>
          </w:p>
          <w:p w14:paraId="2F8A209A" w14:textId="5494C0D9" w:rsidR="00C3201E" w:rsidRPr="00485D4F" w:rsidRDefault="00C3201E" w:rsidP="002D2C06"/>
        </w:tc>
        <w:tc>
          <w:tcPr>
            <w:tcW w:w="1549" w:type="dxa"/>
          </w:tcPr>
          <w:p w14:paraId="61116DF0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762D1311" w14:textId="77777777" w:rsidTr="00C667C7">
        <w:tc>
          <w:tcPr>
            <w:tcW w:w="851" w:type="dxa"/>
          </w:tcPr>
          <w:p w14:paraId="275C71C6" w14:textId="78B5676F" w:rsidR="00E31F7D" w:rsidRPr="00485D4F" w:rsidRDefault="00E31F7D" w:rsidP="002D2C06">
            <w:r>
              <w:t>2.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737C0855" w14:textId="77777777" w:rsidR="00E31F7D" w:rsidRDefault="00E31F7D" w:rsidP="002D2C06">
            <w:r>
              <w:t>Feststellung der Tagesordnung</w:t>
            </w:r>
            <w:r w:rsidRPr="00485D4F">
              <w:t xml:space="preserve"> </w:t>
            </w:r>
          </w:p>
          <w:p w14:paraId="208579BF" w14:textId="63F18DD3" w:rsidR="00C3201E" w:rsidRPr="00485D4F" w:rsidRDefault="00C3201E" w:rsidP="002D2C06"/>
        </w:tc>
        <w:tc>
          <w:tcPr>
            <w:tcW w:w="1549" w:type="dxa"/>
          </w:tcPr>
          <w:p w14:paraId="3B9C4C6F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45BE9289" w14:textId="77777777" w:rsidTr="00C667C7">
        <w:tc>
          <w:tcPr>
            <w:tcW w:w="851" w:type="dxa"/>
          </w:tcPr>
          <w:p w14:paraId="54228BA2" w14:textId="21500101" w:rsidR="00E31F7D" w:rsidRPr="00485D4F" w:rsidRDefault="00E31F7D" w:rsidP="002D2C06">
            <w:r>
              <w:t>3.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29775A4D" w14:textId="77777777" w:rsidR="00E31F7D" w:rsidRDefault="00E31F7D" w:rsidP="002D2C06">
            <w:r>
              <w:t>Genehmigung des Protokolls über den öffentlichen Teil der Sitzung des Ortsrates vom 07.05.2026, Nr. 5/2026</w:t>
            </w:r>
            <w:r w:rsidRPr="00485D4F">
              <w:t xml:space="preserve"> </w:t>
            </w:r>
          </w:p>
          <w:p w14:paraId="4C53A097" w14:textId="7858A5D4" w:rsidR="00C3201E" w:rsidRPr="00485D4F" w:rsidRDefault="00C3201E" w:rsidP="002D2C06"/>
        </w:tc>
        <w:tc>
          <w:tcPr>
            <w:tcW w:w="1549" w:type="dxa"/>
          </w:tcPr>
          <w:p w14:paraId="3F44996C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7C07ECD7" w14:textId="77777777" w:rsidTr="00C667C7">
        <w:tc>
          <w:tcPr>
            <w:tcW w:w="851" w:type="dxa"/>
          </w:tcPr>
          <w:p w14:paraId="6DCE7A4F" w14:textId="021BF780" w:rsidR="00E31F7D" w:rsidRPr="00485D4F" w:rsidRDefault="00E31F7D" w:rsidP="002D2C06">
            <w:r>
              <w:t>4.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6004CAB9" w14:textId="77777777" w:rsidR="00E31F7D" w:rsidRDefault="00E31F7D" w:rsidP="002D2C06">
            <w:r>
              <w:t>Trassenverlauf für das Erdkabel zum Netzverknüpfungspunkt Sengwarden (Information Fa. TenneT)</w:t>
            </w:r>
            <w:r w:rsidRPr="00485D4F">
              <w:t xml:space="preserve"> </w:t>
            </w:r>
          </w:p>
          <w:p w14:paraId="253727A1" w14:textId="4626E3E2" w:rsidR="00C3201E" w:rsidRPr="00485D4F" w:rsidRDefault="00C3201E" w:rsidP="002D2C06"/>
        </w:tc>
        <w:tc>
          <w:tcPr>
            <w:tcW w:w="1549" w:type="dxa"/>
          </w:tcPr>
          <w:p w14:paraId="4FF819F0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35271A05" w14:textId="77777777" w:rsidTr="00C667C7">
        <w:tc>
          <w:tcPr>
            <w:tcW w:w="851" w:type="dxa"/>
          </w:tcPr>
          <w:p w14:paraId="0962031A" w14:textId="7FE855FE" w:rsidR="00E31F7D" w:rsidRPr="00485D4F" w:rsidRDefault="00E31F7D" w:rsidP="002D2C06">
            <w:r>
              <w:t>5.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212C62EA" w14:textId="77777777" w:rsidR="00E31F7D" w:rsidRPr="00C3201E" w:rsidRDefault="00E31F7D" w:rsidP="002D2C06">
            <w:pPr>
              <w:rPr>
                <w:u w:val="single"/>
              </w:rPr>
            </w:pPr>
            <w:r w:rsidRPr="00C3201E">
              <w:rPr>
                <w:u w:val="single"/>
              </w:rPr>
              <w:t xml:space="preserve">Vorlagen an den Rat </w:t>
            </w:r>
          </w:p>
          <w:p w14:paraId="101DB791" w14:textId="710F3D71" w:rsidR="00C3201E" w:rsidRPr="00485D4F" w:rsidRDefault="00C3201E" w:rsidP="002D2C06"/>
        </w:tc>
        <w:tc>
          <w:tcPr>
            <w:tcW w:w="1549" w:type="dxa"/>
          </w:tcPr>
          <w:p w14:paraId="5F17F537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3E269C04" w14:textId="77777777" w:rsidTr="00C667C7">
        <w:tc>
          <w:tcPr>
            <w:tcW w:w="851" w:type="dxa"/>
          </w:tcPr>
          <w:p w14:paraId="442F1753" w14:textId="2032EA4A" w:rsidR="00E31F7D" w:rsidRPr="00485D4F" w:rsidRDefault="00E31F7D" w:rsidP="002D2C06">
            <w:r>
              <w:t>5.1.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759A32F2" w14:textId="77777777" w:rsidR="00E31F7D" w:rsidRDefault="00E31F7D" w:rsidP="002D2C06">
            <w:r>
              <w:t xml:space="preserve">Anbau - Grundschule Sengwarden - Hauptstraße 26 </w:t>
            </w:r>
          </w:p>
          <w:p w14:paraId="5D9E98DA" w14:textId="3642A746" w:rsidR="00C3201E" w:rsidRPr="00485D4F" w:rsidRDefault="00C3201E" w:rsidP="002D2C06"/>
        </w:tc>
        <w:tc>
          <w:tcPr>
            <w:tcW w:w="1549" w:type="dxa"/>
          </w:tcPr>
          <w:p w14:paraId="285ACAE6" w14:textId="103BC502" w:rsidR="00E31F7D" w:rsidRPr="00C3201E" w:rsidRDefault="00C3201E" w:rsidP="002D2C06">
            <w:pPr>
              <w:rPr>
                <w:b/>
                <w:bCs/>
              </w:rPr>
            </w:pPr>
            <w:r w:rsidRPr="00C3201E">
              <w:rPr>
                <w:b/>
                <w:bCs/>
              </w:rPr>
              <w:t>186/2026</w:t>
            </w:r>
          </w:p>
        </w:tc>
      </w:tr>
      <w:tr w:rsidR="00E31F7D" w:rsidRPr="00485D4F" w14:paraId="4C2A5AC6" w14:textId="77777777" w:rsidTr="00C667C7">
        <w:tc>
          <w:tcPr>
            <w:tcW w:w="851" w:type="dxa"/>
          </w:tcPr>
          <w:p w14:paraId="703091CD" w14:textId="6E10313E" w:rsidR="00E31F7D" w:rsidRPr="00485D4F" w:rsidRDefault="00E31F7D" w:rsidP="002D2C06">
            <w:r>
              <w:t>5.2.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44780456" w14:textId="77777777" w:rsidR="00E31F7D" w:rsidRDefault="00E31F7D" w:rsidP="002D2C06">
            <w:r>
              <w:t xml:space="preserve">Vergabe Wohnbaugrundstücke Fedderwarden </w:t>
            </w:r>
          </w:p>
          <w:p w14:paraId="12565113" w14:textId="3617F203" w:rsidR="00C3201E" w:rsidRPr="00485D4F" w:rsidRDefault="00C3201E" w:rsidP="002D2C06"/>
        </w:tc>
        <w:tc>
          <w:tcPr>
            <w:tcW w:w="1549" w:type="dxa"/>
          </w:tcPr>
          <w:p w14:paraId="1470F316" w14:textId="3FC4A973" w:rsidR="00E31F7D" w:rsidRPr="00C3201E" w:rsidRDefault="00C3201E" w:rsidP="002D2C06">
            <w:pPr>
              <w:rPr>
                <w:b/>
                <w:bCs/>
              </w:rPr>
            </w:pPr>
            <w:r w:rsidRPr="00C3201E">
              <w:rPr>
                <w:b/>
                <w:bCs/>
              </w:rPr>
              <w:t>208/2026</w:t>
            </w:r>
            <w:r w:rsidR="00E31F7D" w:rsidRPr="00C3201E">
              <w:rPr>
                <w:b/>
                <w:bCs/>
              </w:rPr>
              <w:t xml:space="preserve"> </w:t>
            </w:r>
          </w:p>
        </w:tc>
      </w:tr>
      <w:tr w:rsidR="00E31F7D" w:rsidRPr="00485D4F" w14:paraId="60640298" w14:textId="77777777" w:rsidTr="00C667C7">
        <w:tc>
          <w:tcPr>
            <w:tcW w:w="851" w:type="dxa"/>
          </w:tcPr>
          <w:p w14:paraId="71F53345" w14:textId="42ACA2B5" w:rsidR="00E31F7D" w:rsidRPr="00485D4F" w:rsidRDefault="00E31F7D" w:rsidP="002D2C06">
            <w:r>
              <w:t>5.3.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74A82BEB" w14:textId="77777777" w:rsidR="00E31F7D" w:rsidRDefault="00E31F7D" w:rsidP="002D2C06">
            <w:r>
              <w:t xml:space="preserve">Richtlinie Akzeptanzabgabe </w:t>
            </w:r>
          </w:p>
          <w:p w14:paraId="66BCC265" w14:textId="4FAC1ECD" w:rsidR="00C3201E" w:rsidRPr="00485D4F" w:rsidRDefault="00C3201E" w:rsidP="002D2C06"/>
        </w:tc>
        <w:tc>
          <w:tcPr>
            <w:tcW w:w="1549" w:type="dxa"/>
          </w:tcPr>
          <w:p w14:paraId="727A7EEB" w14:textId="4FF1F473" w:rsidR="00E31F7D" w:rsidRPr="00C3201E" w:rsidRDefault="00C3201E" w:rsidP="002D2C06">
            <w:pPr>
              <w:rPr>
                <w:b/>
                <w:bCs/>
              </w:rPr>
            </w:pPr>
            <w:r w:rsidRPr="00C3201E">
              <w:rPr>
                <w:b/>
                <w:bCs/>
              </w:rPr>
              <w:t>209/2026</w:t>
            </w:r>
          </w:p>
        </w:tc>
      </w:tr>
      <w:tr w:rsidR="00E31F7D" w:rsidRPr="00485D4F" w14:paraId="6C1E7EF7" w14:textId="77777777" w:rsidTr="00C667C7">
        <w:tc>
          <w:tcPr>
            <w:tcW w:w="851" w:type="dxa"/>
          </w:tcPr>
          <w:p w14:paraId="6DD0EA64" w14:textId="77A09475" w:rsidR="00E31F7D" w:rsidRPr="00485D4F" w:rsidRDefault="00E31F7D" w:rsidP="002D2C06">
            <w:r>
              <w:t>6.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767A4FAA" w14:textId="77777777" w:rsidR="00E31F7D" w:rsidRPr="00C3201E" w:rsidRDefault="00E31F7D" w:rsidP="002D2C06">
            <w:pPr>
              <w:rPr>
                <w:u w:val="single"/>
              </w:rPr>
            </w:pPr>
            <w:r w:rsidRPr="00C3201E">
              <w:rPr>
                <w:u w:val="single"/>
              </w:rPr>
              <w:t xml:space="preserve">Mitteilungen und Anfragen </w:t>
            </w:r>
          </w:p>
          <w:p w14:paraId="02BD0308" w14:textId="616908B6" w:rsidR="00C3201E" w:rsidRPr="00485D4F" w:rsidRDefault="00C3201E" w:rsidP="002D2C06"/>
        </w:tc>
        <w:tc>
          <w:tcPr>
            <w:tcW w:w="1549" w:type="dxa"/>
          </w:tcPr>
          <w:p w14:paraId="2829F165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3A3B52EA" w14:textId="77777777" w:rsidTr="00C667C7">
        <w:tc>
          <w:tcPr>
            <w:tcW w:w="851" w:type="dxa"/>
          </w:tcPr>
          <w:p w14:paraId="23B0BF50" w14:textId="4B0433C7" w:rsidR="00E31F7D" w:rsidRPr="00485D4F" w:rsidRDefault="00E31F7D" w:rsidP="002D2C06">
            <w:r>
              <w:t>6.1.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6F82C1DF" w14:textId="77777777" w:rsidR="00E31F7D" w:rsidRDefault="00E31F7D" w:rsidP="002D2C06">
            <w:r>
              <w:t>Ergebnis Lärmmessung am Galeriebauwerk, 1 Jahr nach Inbetriebnahme</w:t>
            </w:r>
            <w:r w:rsidRPr="00485D4F">
              <w:t xml:space="preserve"> </w:t>
            </w:r>
          </w:p>
          <w:p w14:paraId="4EA83555" w14:textId="5E5D9661" w:rsidR="00C3201E" w:rsidRPr="00485D4F" w:rsidRDefault="00C3201E" w:rsidP="002D2C06"/>
        </w:tc>
        <w:tc>
          <w:tcPr>
            <w:tcW w:w="1549" w:type="dxa"/>
          </w:tcPr>
          <w:p w14:paraId="2612CC7B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26086709" w14:textId="77777777" w:rsidTr="00C667C7">
        <w:tc>
          <w:tcPr>
            <w:tcW w:w="851" w:type="dxa"/>
          </w:tcPr>
          <w:p w14:paraId="79851A34" w14:textId="6F8B2104" w:rsidR="00E31F7D" w:rsidRPr="00485D4F" w:rsidRDefault="00E31F7D" w:rsidP="002D2C06">
            <w:r>
              <w:t>6.2.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746A92C1" w14:textId="77777777" w:rsidR="00E31F7D" w:rsidRDefault="00E31F7D" w:rsidP="002D2C06">
            <w:r>
              <w:t>Richtlinie über die Gewährung von Zuwendungen zur Förderung des ländlichen Wegebaus in Niedersachsen (Wegebau-RL)</w:t>
            </w:r>
            <w:r w:rsidRPr="00485D4F">
              <w:t xml:space="preserve"> </w:t>
            </w:r>
          </w:p>
          <w:p w14:paraId="024B4663" w14:textId="5A786A0A" w:rsidR="00C3201E" w:rsidRPr="00485D4F" w:rsidRDefault="00C3201E" w:rsidP="002D2C06"/>
        </w:tc>
        <w:tc>
          <w:tcPr>
            <w:tcW w:w="1549" w:type="dxa"/>
          </w:tcPr>
          <w:p w14:paraId="1CD8036E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</w:tbl>
    <w:p w14:paraId="36C0E884" w14:textId="77777777" w:rsidR="00C3201E" w:rsidRDefault="00C3201E" w:rsidP="006B261C">
      <w:pPr>
        <w:spacing w:before="120" w:after="120"/>
        <w:rPr>
          <w:b/>
          <w:bCs/>
        </w:rPr>
      </w:pPr>
    </w:p>
    <w:p w14:paraId="19C22FCE" w14:textId="378CFC89" w:rsidR="00E31F7D" w:rsidRDefault="00E31F7D" w:rsidP="006B261C">
      <w:pPr>
        <w:spacing w:before="120" w:after="120"/>
        <w:rPr>
          <w:b/>
          <w:bCs/>
        </w:rPr>
      </w:pPr>
      <w:r>
        <w:rPr>
          <w:b/>
          <w:bCs/>
        </w:rPr>
        <w:t>B</w:t>
      </w:r>
      <w:r w:rsidRPr="006B261C">
        <w:rPr>
          <w:b/>
          <w:bCs/>
        </w:rPr>
        <w:t xml:space="preserve"> </w:t>
      </w:r>
      <w:r>
        <w:rPr>
          <w:b/>
          <w:bCs/>
        </w:rPr>
        <w:t>Nichtö</w:t>
      </w:r>
      <w:r w:rsidRPr="006B261C">
        <w:rPr>
          <w:b/>
          <w:bCs/>
        </w:rPr>
        <w:t>ffentlicher Teil</w:t>
      </w:r>
    </w:p>
    <w:p w14:paraId="4B6B27CB" w14:textId="77777777" w:rsidR="00C3201E" w:rsidRPr="006B261C" w:rsidRDefault="00C3201E" w:rsidP="006B261C">
      <w:pPr>
        <w:spacing w:before="120" w:after="120"/>
        <w:rPr>
          <w:b/>
          <w:bCs/>
        </w:rPr>
      </w:pPr>
    </w:p>
    <w:tbl>
      <w:tblPr>
        <w:tblStyle w:val="Tabellenraster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851"/>
        <w:gridCol w:w="6667"/>
        <w:gridCol w:w="1549"/>
      </w:tblGrid>
      <w:tr w:rsidR="00E31F7D" w:rsidRPr="00485D4F" w14:paraId="6FF8AA11" w14:textId="77777777" w:rsidTr="00C667C7">
        <w:tc>
          <w:tcPr>
            <w:tcW w:w="851" w:type="dxa"/>
          </w:tcPr>
          <w:p w14:paraId="5F76B641" w14:textId="11C4CDF5" w:rsidR="00E31F7D" w:rsidRPr="00485D4F" w:rsidRDefault="00E31F7D" w:rsidP="002D2C06">
            <w:r>
              <w:t>7.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5236D9F7" w14:textId="77777777" w:rsidR="00E31F7D" w:rsidRDefault="00E31F7D" w:rsidP="002D2C06">
            <w:r>
              <w:t>Genehmigung des Protokolls über den nichtöffentlichen Teil der Sitzung des Ortsrates vom 07.05.2026, Nr. 5/2026</w:t>
            </w:r>
            <w:r w:rsidRPr="00485D4F">
              <w:t xml:space="preserve"> </w:t>
            </w:r>
          </w:p>
          <w:p w14:paraId="683AC3C3" w14:textId="0502C7F8" w:rsidR="00C3201E" w:rsidRPr="00485D4F" w:rsidRDefault="00C3201E" w:rsidP="002D2C06"/>
        </w:tc>
        <w:tc>
          <w:tcPr>
            <w:tcW w:w="1549" w:type="dxa"/>
          </w:tcPr>
          <w:p w14:paraId="3174FC1D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0CB86EBA" w14:textId="77777777" w:rsidTr="00C667C7">
        <w:tc>
          <w:tcPr>
            <w:tcW w:w="851" w:type="dxa"/>
          </w:tcPr>
          <w:p w14:paraId="3A38FBBE" w14:textId="34B9B905" w:rsidR="00E31F7D" w:rsidRPr="00485D4F" w:rsidRDefault="00E31F7D" w:rsidP="002D2C06">
            <w:r>
              <w:t>8.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5641F1FA" w14:textId="77777777" w:rsidR="00E31F7D" w:rsidRPr="00C3201E" w:rsidRDefault="00E31F7D" w:rsidP="002D2C06">
            <w:pPr>
              <w:rPr>
                <w:u w:val="single"/>
              </w:rPr>
            </w:pPr>
            <w:r w:rsidRPr="00C3201E">
              <w:rPr>
                <w:u w:val="single"/>
              </w:rPr>
              <w:t xml:space="preserve">Mitteilungen und Anfragen </w:t>
            </w:r>
          </w:p>
          <w:p w14:paraId="371E81A3" w14:textId="79E4065C" w:rsidR="00C3201E" w:rsidRPr="00485D4F" w:rsidRDefault="00C3201E" w:rsidP="002D2C06"/>
        </w:tc>
        <w:tc>
          <w:tcPr>
            <w:tcW w:w="1549" w:type="dxa"/>
          </w:tcPr>
          <w:p w14:paraId="28602D59" w14:textId="77777777" w:rsidR="00E31F7D" w:rsidRPr="00485D4F" w:rsidRDefault="00E31F7D" w:rsidP="002D2C06">
            <w:pPr>
              <w:rPr>
                <w:b/>
                <w:bCs/>
              </w:rPr>
            </w:pPr>
            <w:r w:rsidRPr="00485D4F">
              <w:rPr>
                <w:b/>
                <w:bCs/>
              </w:rPr>
              <w:t xml:space="preserve"> </w:t>
            </w:r>
          </w:p>
        </w:tc>
      </w:tr>
      <w:tr w:rsidR="00E31F7D" w:rsidRPr="00485D4F" w14:paraId="11845663" w14:textId="77777777" w:rsidTr="00C667C7">
        <w:tc>
          <w:tcPr>
            <w:tcW w:w="851" w:type="dxa"/>
          </w:tcPr>
          <w:p w14:paraId="7C4FB45A" w14:textId="40588444" w:rsidR="00E31F7D" w:rsidRPr="00485D4F" w:rsidRDefault="00E31F7D" w:rsidP="002D2C06">
            <w:r>
              <w:t>8.1.</w:t>
            </w:r>
            <w:r w:rsidRPr="00485D4F">
              <w:t xml:space="preserve"> </w:t>
            </w:r>
          </w:p>
        </w:tc>
        <w:tc>
          <w:tcPr>
            <w:tcW w:w="6667" w:type="dxa"/>
          </w:tcPr>
          <w:p w14:paraId="18C6CB9F" w14:textId="39AAC3C3" w:rsidR="00E31F7D" w:rsidRPr="00485D4F" w:rsidRDefault="00E31F7D" w:rsidP="002D2C06">
            <w:r>
              <w:t>Batteriespeicherprojekt in Fedderwarden</w:t>
            </w:r>
            <w:r w:rsidRPr="00485D4F">
              <w:t xml:space="preserve"> </w:t>
            </w:r>
          </w:p>
        </w:tc>
        <w:tc>
          <w:tcPr>
            <w:tcW w:w="1549" w:type="dxa"/>
          </w:tcPr>
          <w:p w14:paraId="1D7E4E08" w14:textId="77777777" w:rsidR="00E31F7D" w:rsidRPr="00485D4F" w:rsidRDefault="00E31F7D" w:rsidP="002D2C06">
            <w:pPr>
              <w:rPr>
                <w:b/>
                <w:bCs/>
              </w:rPr>
            </w:pPr>
            <w:bookmarkStart w:id="0" w:name="Vorlage"/>
            <w:r w:rsidRPr="00485D4F">
              <w:rPr>
                <w:b/>
                <w:bCs/>
              </w:rPr>
              <w:t xml:space="preserve"> </w:t>
            </w:r>
            <w:bookmarkEnd w:id="0"/>
          </w:p>
        </w:tc>
      </w:tr>
    </w:tbl>
    <w:p w14:paraId="25261CA8" w14:textId="3E42EF67" w:rsidR="00A31A38" w:rsidRPr="00055093" w:rsidRDefault="00A31A38" w:rsidP="00614F59">
      <w:pPr>
        <w:rPr>
          <w:rFonts w:cs="Arial"/>
        </w:rPr>
      </w:pPr>
      <w:bookmarkStart w:id="1" w:name="Tagesordnung"/>
      <w:bookmarkEnd w:id="1"/>
      <w:r w:rsidRPr="00055093">
        <w:rPr>
          <w:rFonts w:cs="Arial"/>
        </w:rPr>
        <w:t xml:space="preserve"> </w:t>
      </w:r>
    </w:p>
    <w:p w14:paraId="4226101B" w14:textId="77777777" w:rsidR="00093D1D" w:rsidRPr="00055093" w:rsidRDefault="00093D1D" w:rsidP="00485D4F">
      <w:pPr>
        <w:rPr>
          <w:rFonts w:cs="Arial"/>
        </w:rPr>
      </w:pPr>
    </w:p>
    <w:sectPr w:rsidR="00093D1D" w:rsidRPr="00055093" w:rsidSect="00A31A38">
      <w:headerReference w:type="default" r:id="rId8"/>
      <w:pgSz w:w="11906" w:h="16838"/>
      <w:pgMar w:top="1417" w:right="1417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0B8A1" w14:textId="77777777" w:rsidR="001D1D29" w:rsidRDefault="001D1D29" w:rsidP="00A31A38">
      <w:r>
        <w:separator/>
      </w:r>
    </w:p>
  </w:endnote>
  <w:endnote w:type="continuationSeparator" w:id="0">
    <w:p w14:paraId="71861064" w14:textId="77777777" w:rsidR="001D1D29" w:rsidRDefault="001D1D29" w:rsidP="00A31A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IN Offc">
    <w:panose1 w:val="020B0504020101020102"/>
    <w:charset w:val="00"/>
    <w:family w:val="swiss"/>
    <w:pitch w:val="variable"/>
    <w:sig w:usb0="800000AF" w:usb1="4000207B" w:usb2="00000008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EB8AE" w14:textId="77777777" w:rsidR="001D1D29" w:rsidRDefault="001D1D29" w:rsidP="00A31A38">
      <w:r>
        <w:separator/>
      </w:r>
    </w:p>
  </w:footnote>
  <w:footnote w:type="continuationSeparator" w:id="0">
    <w:p w14:paraId="7CEA75A7" w14:textId="77777777" w:rsidR="001D1D29" w:rsidRDefault="001D1D29" w:rsidP="00A31A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790A9" w14:textId="314545A6" w:rsidR="00A31A38" w:rsidRPr="00A31A38" w:rsidRDefault="00A31A38" w:rsidP="00A31A38">
    <w:pPr>
      <w:pStyle w:val="Kopfzeile"/>
      <w:tabs>
        <w:tab w:val="clear" w:pos="4536"/>
        <w:tab w:val="left" w:pos="8080"/>
      </w:tabs>
      <w:rPr>
        <w:sz w:val="20"/>
        <w:szCs w:val="20"/>
        <w:u w:val="single"/>
      </w:rPr>
    </w:pPr>
    <w:r w:rsidRPr="00A31A38">
      <w:rPr>
        <w:sz w:val="20"/>
        <w:szCs w:val="20"/>
        <w:u w:val="single"/>
      </w:rPr>
      <w:t xml:space="preserve">Einladung zur </w:t>
    </w:r>
    <w:r w:rsidR="00C3201E">
      <w:rPr>
        <w:sz w:val="20"/>
        <w:szCs w:val="20"/>
        <w:u w:val="single"/>
      </w:rPr>
      <w:t xml:space="preserve">Sitzung des </w:t>
    </w:r>
    <w:r w:rsidRPr="00A31A38">
      <w:rPr>
        <w:sz w:val="20"/>
        <w:szCs w:val="20"/>
        <w:u w:val="single"/>
      </w:rPr>
      <w:fldChar w:fldCharType="begin"/>
    </w:r>
    <w:r w:rsidRPr="00A31A38">
      <w:rPr>
        <w:sz w:val="20"/>
        <w:szCs w:val="20"/>
        <w:u w:val="single"/>
      </w:rPr>
      <w:instrText xml:space="preserve"> MERGEFIELD  sitext  \* MERGEFORMAT </w:instrText>
    </w:r>
    <w:r w:rsidRPr="00A31A38">
      <w:rPr>
        <w:sz w:val="20"/>
        <w:szCs w:val="20"/>
        <w:u w:val="single"/>
      </w:rPr>
      <w:fldChar w:fldCharType="separate"/>
    </w:r>
    <w:r w:rsidR="00E31F7D" w:rsidRPr="002425A3">
      <w:rPr>
        <w:noProof/>
        <w:sz w:val="20"/>
        <w:szCs w:val="20"/>
        <w:u w:val="single"/>
      </w:rPr>
      <w:t>Ortsrat</w:t>
    </w:r>
    <w:r w:rsidR="00C3201E">
      <w:rPr>
        <w:noProof/>
        <w:sz w:val="20"/>
        <w:szCs w:val="20"/>
        <w:u w:val="single"/>
      </w:rPr>
      <w:t>es</w:t>
    </w:r>
    <w:r w:rsidR="00E31F7D" w:rsidRPr="002425A3">
      <w:rPr>
        <w:noProof/>
        <w:sz w:val="20"/>
        <w:szCs w:val="20"/>
        <w:u w:val="single"/>
      </w:rPr>
      <w:t xml:space="preserve"> Sengwarden</w:t>
    </w:r>
    <w:r w:rsidRPr="00A31A38">
      <w:rPr>
        <w:sz w:val="20"/>
        <w:szCs w:val="20"/>
        <w:u w:val="single"/>
      </w:rPr>
      <w:fldChar w:fldCharType="end"/>
    </w:r>
    <w:r w:rsidRPr="00A31A38">
      <w:rPr>
        <w:sz w:val="20"/>
        <w:szCs w:val="20"/>
        <w:u w:val="single"/>
      </w:rPr>
      <w:t xml:space="preserve"> am </w:t>
    </w:r>
    <w:r w:rsidRPr="00A31A38">
      <w:rPr>
        <w:sz w:val="20"/>
        <w:szCs w:val="20"/>
        <w:u w:val="single"/>
      </w:rPr>
      <w:fldChar w:fldCharType="begin"/>
    </w:r>
    <w:r w:rsidRPr="00A31A38">
      <w:rPr>
        <w:sz w:val="20"/>
        <w:szCs w:val="20"/>
        <w:u w:val="single"/>
      </w:rPr>
      <w:instrText xml:space="preserve"> MERGEFIELD  sidat  \* MERGEFORMAT </w:instrText>
    </w:r>
    <w:r w:rsidRPr="00A31A38">
      <w:rPr>
        <w:sz w:val="20"/>
        <w:szCs w:val="20"/>
        <w:u w:val="single"/>
      </w:rPr>
      <w:fldChar w:fldCharType="separate"/>
    </w:r>
    <w:r w:rsidR="00E31F7D" w:rsidRPr="002425A3">
      <w:rPr>
        <w:noProof/>
        <w:sz w:val="20"/>
        <w:szCs w:val="20"/>
        <w:u w:val="single"/>
      </w:rPr>
      <w:t>11.06.2026</w:t>
    </w:r>
    <w:r w:rsidRPr="00A31A38">
      <w:rPr>
        <w:sz w:val="20"/>
        <w:szCs w:val="20"/>
        <w:u w:val="single"/>
      </w:rPr>
      <w:fldChar w:fldCharType="end"/>
    </w:r>
    <w:r w:rsidRPr="00A31A38">
      <w:rPr>
        <w:sz w:val="20"/>
        <w:szCs w:val="20"/>
        <w:u w:val="single"/>
      </w:rPr>
      <w:tab/>
      <w:t xml:space="preserve">    Seite </w:t>
    </w:r>
    <w:r w:rsidRPr="00A31A38">
      <w:rPr>
        <w:sz w:val="20"/>
        <w:szCs w:val="20"/>
        <w:u w:val="single"/>
      </w:rPr>
      <w:fldChar w:fldCharType="begin"/>
    </w:r>
    <w:r w:rsidRPr="00A31A38">
      <w:rPr>
        <w:sz w:val="20"/>
        <w:szCs w:val="20"/>
        <w:u w:val="single"/>
      </w:rPr>
      <w:instrText>PAGE   \* MERGEFORMAT</w:instrText>
    </w:r>
    <w:r w:rsidRPr="00A31A38">
      <w:rPr>
        <w:sz w:val="20"/>
        <w:szCs w:val="20"/>
        <w:u w:val="single"/>
      </w:rPr>
      <w:fldChar w:fldCharType="separate"/>
    </w:r>
    <w:r w:rsidRPr="00A31A38">
      <w:rPr>
        <w:sz w:val="20"/>
        <w:szCs w:val="20"/>
        <w:u w:val="single"/>
      </w:rPr>
      <w:t>1</w:t>
    </w:r>
    <w:r w:rsidRPr="00A31A38">
      <w:rPr>
        <w:sz w:val="20"/>
        <w:szCs w:val="20"/>
        <w:u w:val="single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1F7D"/>
    <w:rsid w:val="00055093"/>
    <w:rsid w:val="00093D1D"/>
    <w:rsid w:val="000C6802"/>
    <w:rsid w:val="00103464"/>
    <w:rsid w:val="00130423"/>
    <w:rsid w:val="001842F3"/>
    <w:rsid w:val="001D1D29"/>
    <w:rsid w:val="001E6EED"/>
    <w:rsid w:val="001F3438"/>
    <w:rsid w:val="002149C6"/>
    <w:rsid w:val="002B0721"/>
    <w:rsid w:val="003357B5"/>
    <w:rsid w:val="00360963"/>
    <w:rsid w:val="0037771D"/>
    <w:rsid w:val="003A3F99"/>
    <w:rsid w:val="003F7593"/>
    <w:rsid w:val="0047102A"/>
    <w:rsid w:val="00485D4F"/>
    <w:rsid w:val="004C162F"/>
    <w:rsid w:val="004E4960"/>
    <w:rsid w:val="0050193E"/>
    <w:rsid w:val="00502E60"/>
    <w:rsid w:val="005453D7"/>
    <w:rsid w:val="0057344F"/>
    <w:rsid w:val="005B5430"/>
    <w:rsid w:val="00614F59"/>
    <w:rsid w:val="00655267"/>
    <w:rsid w:val="00674472"/>
    <w:rsid w:val="006A4607"/>
    <w:rsid w:val="006B261C"/>
    <w:rsid w:val="006B5BC9"/>
    <w:rsid w:val="007503DE"/>
    <w:rsid w:val="007D6579"/>
    <w:rsid w:val="008229B7"/>
    <w:rsid w:val="008366C9"/>
    <w:rsid w:val="008444ED"/>
    <w:rsid w:val="00886709"/>
    <w:rsid w:val="008B4DE4"/>
    <w:rsid w:val="008F4EBF"/>
    <w:rsid w:val="00902128"/>
    <w:rsid w:val="0095024A"/>
    <w:rsid w:val="00960FCF"/>
    <w:rsid w:val="009C11E0"/>
    <w:rsid w:val="00A07E38"/>
    <w:rsid w:val="00A17AAB"/>
    <w:rsid w:val="00A31A38"/>
    <w:rsid w:val="00A56100"/>
    <w:rsid w:val="00A706B0"/>
    <w:rsid w:val="00AC51CE"/>
    <w:rsid w:val="00AD46CC"/>
    <w:rsid w:val="00BC767D"/>
    <w:rsid w:val="00C214C7"/>
    <w:rsid w:val="00C26612"/>
    <w:rsid w:val="00C3201E"/>
    <w:rsid w:val="00C55834"/>
    <w:rsid w:val="00C667C7"/>
    <w:rsid w:val="00CC6437"/>
    <w:rsid w:val="00CD1647"/>
    <w:rsid w:val="00CD4318"/>
    <w:rsid w:val="00D34191"/>
    <w:rsid w:val="00D6595A"/>
    <w:rsid w:val="00DE1812"/>
    <w:rsid w:val="00E12FF7"/>
    <w:rsid w:val="00E31F7D"/>
    <w:rsid w:val="00E46FD1"/>
    <w:rsid w:val="00E85867"/>
    <w:rsid w:val="00ED76CE"/>
    <w:rsid w:val="00F031E8"/>
    <w:rsid w:val="00F46A6B"/>
    <w:rsid w:val="00F764C3"/>
    <w:rsid w:val="00F83802"/>
    <w:rsid w:val="00FA632D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43787"/>
  <w15:chartTrackingRefBased/>
  <w15:docId w15:val="{AC18401F-5AA8-4250-B2D1-C36A31D9E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357B5"/>
    <w:pPr>
      <w:spacing w:after="0" w:line="240" w:lineRule="auto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552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552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552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552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552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552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552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552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552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552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552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552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55267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55267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55267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55267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55267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55267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552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552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552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552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552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55267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55267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55267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552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55267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55267"/>
    <w:rPr>
      <w:b/>
      <w:bCs/>
      <w:smallCaps/>
      <w:color w:val="0F4761" w:themeColor="accent1" w:themeShade="BF"/>
      <w:spacing w:val="5"/>
    </w:rPr>
  </w:style>
  <w:style w:type="character" w:styleId="Fett">
    <w:name w:val="Strong"/>
    <w:basedOn w:val="Absatz-Standardschriftart"/>
    <w:uiPriority w:val="22"/>
    <w:qFormat/>
    <w:rsid w:val="004C162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A31A38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31A38"/>
    <w:rPr>
      <w:rFonts w:ascii="DIN Offc" w:hAnsi="DIN Offc"/>
    </w:rPr>
  </w:style>
  <w:style w:type="paragraph" w:styleId="Fuzeile">
    <w:name w:val="footer"/>
    <w:basedOn w:val="Standard"/>
    <w:link w:val="FuzeileZchn"/>
    <w:uiPriority w:val="99"/>
    <w:unhideWhenUsed/>
    <w:rsid w:val="00A31A38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A31A38"/>
    <w:rPr>
      <w:rFonts w:ascii="DIN Offc" w:hAnsi="DIN Offc"/>
    </w:rPr>
  </w:style>
  <w:style w:type="table" w:styleId="Tabellenraster">
    <w:name w:val="Table Grid"/>
    <w:basedOn w:val="NormaleTabelle"/>
    <w:uiPriority w:val="39"/>
    <w:rsid w:val="0048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dw-as18\InstanceConfig\0001\Dot\whv_ei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E8A855-E28E-4B93-887D-520AB586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whv_ei.dotx</Template>
  <TotalTime>0</TotalTime>
  <Pages>1</Pages>
  <Words>202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Rogel, Insa</dc:creator>
  <cp:keywords/>
  <dc:description/>
  <cp:lastModifiedBy>Rogel, Insa</cp:lastModifiedBy>
  <cp:revision>7</cp:revision>
  <dcterms:created xsi:type="dcterms:W3CDTF">2026-06-02T13:09:00Z</dcterms:created>
  <dcterms:modified xsi:type="dcterms:W3CDTF">2026-06-03T08:02:00Z</dcterms:modified>
</cp:coreProperties>
</file>