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62F" w:rsidRPr="00055093" w:rsidRDefault="001E6EED">
      <w:pPr>
        <w:rPr>
          <w:rStyle w:val="Fett"/>
          <w:rFonts w:cs="Arial"/>
          <w:b w:val="0"/>
          <w:bCs w:val="0"/>
        </w:rPr>
      </w:pPr>
      <w:r w:rsidRPr="00055093">
        <w:rPr>
          <w:rFonts w:cs="Arial"/>
          <w:noProof/>
          <w:lang w:eastAsia="de-DE"/>
        </w:rPr>
        <w:drawing>
          <wp:anchor distT="0" distB="0" distL="114300" distR="114300" simplePos="0" relativeHeight="251659264" behindDoc="1" locked="1" layoutInCell="1" allowOverlap="1" wp14:anchorId="6E2BF54D" wp14:editId="59EB36E2">
            <wp:simplePos x="0" y="0"/>
            <wp:positionH relativeFrom="margin">
              <wp:align>right</wp:align>
            </wp:positionH>
            <wp:positionV relativeFrom="topMargin">
              <wp:posOffset>473710</wp:posOffset>
            </wp:positionV>
            <wp:extent cx="1979930" cy="1111885"/>
            <wp:effectExtent l="0" t="0" r="1270" b="0"/>
            <wp:wrapTight wrapText="bothSides">
              <wp:wrapPolygon edited="0">
                <wp:start x="0" y="0"/>
                <wp:lineTo x="0" y="21094"/>
                <wp:lineTo x="21406" y="21094"/>
                <wp:lineTo x="21406" y="0"/>
                <wp:lineTo x="0" y="0"/>
              </wp:wrapPolygon>
            </wp:wrapTight>
            <wp:docPr id="105104287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162F" w:rsidRPr="00055093" w:rsidRDefault="004C162F">
      <w:pPr>
        <w:rPr>
          <w:rStyle w:val="Fett"/>
          <w:rFonts w:cs="Arial"/>
          <w:b w:val="0"/>
          <w:bCs w:val="0"/>
        </w:rPr>
      </w:pPr>
    </w:p>
    <w:p w:rsidR="004C162F" w:rsidRPr="00055093" w:rsidRDefault="004C162F">
      <w:pPr>
        <w:rPr>
          <w:rStyle w:val="Fett"/>
          <w:rFonts w:cs="Arial"/>
          <w:b w:val="0"/>
          <w:bCs w:val="0"/>
        </w:rPr>
      </w:pPr>
    </w:p>
    <w:p w:rsidR="004C162F" w:rsidRPr="00055093" w:rsidRDefault="004C162F">
      <w:pPr>
        <w:rPr>
          <w:rStyle w:val="Fett"/>
          <w:rFonts w:cs="Arial"/>
          <w:b w:val="0"/>
          <w:bCs w:val="0"/>
        </w:rPr>
      </w:pPr>
    </w:p>
    <w:p w:rsidR="004C162F" w:rsidRPr="00055093" w:rsidRDefault="004C162F">
      <w:pPr>
        <w:rPr>
          <w:rStyle w:val="Fett"/>
          <w:rFonts w:cs="Arial"/>
          <w:b w:val="0"/>
          <w:bCs w:val="0"/>
        </w:rPr>
      </w:pPr>
    </w:p>
    <w:p w:rsidR="004C162F" w:rsidRPr="00055093" w:rsidRDefault="004C162F" w:rsidP="00614F59">
      <w:pPr>
        <w:rPr>
          <w:rStyle w:val="Fett"/>
          <w:rFonts w:cs="Arial"/>
          <w:b w:val="0"/>
          <w:bCs w:val="0"/>
        </w:rPr>
      </w:pPr>
    </w:p>
    <w:p w:rsidR="00674472" w:rsidRPr="00055093" w:rsidRDefault="00674472" w:rsidP="00614F59">
      <w:pPr>
        <w:rPr>
          <w:rStyle w:val="Fett"/>
          <w:rFonts w:cs="Arial"/>
          <w:b w:val="0"/>
          <w:bCs w:val="0"/>
        </w:rPr>
      </w:pPr>
    </w:p>
    <w:p w:rsidR="00674472" w:rsidRPr="00055093" w:rsidRDefault="00674472" w:rsidP="00614F59">
      <w:pPr>
        <w:rPr>
          <w:rStyle w:val="Fett"/>
          <w:rFonts w:cs="Arial"/>
          <w:b w:val="0"/>
          <w:bCs w:val="0"/>
        </w:rPr>
      </w:pPr>
    </w:p>
    <w:p w:rsidR="00614F59" w:rsidRPr="00055093" w:rsidRDefault="00CD4318" w:rsidP="0047102A">
      <w:pPr>
        <w:tabs>
          <w:tab w:val="left" w:pos="5387"/>
        </w:tabs>
        <w:jc w:val="right"/>
        <w:rPr>
          <w:rStyle w:val="Fett"/>
          <w:rFonts w:cs="Arial"/>
          <w:b w:val="0"/>
          <w:bCs w:val="0"/>
        </w:rPr>
      </w:pPr>
      <w:r w:rsidRPr="00055093">
        <w:rPr>
          <w:rStyle w:val="Fett"/>
          <w:rFonts w:cs="Arial"/>
          <w:b w:val="0"/>
          <w:bCs w:val="0"/>
        </w:rPr>
        <w:t xml:space="preserve">Wilhelmshaven, </w:t>
      </w:r>
      <w:r w:rsidRPr="00055093">
        <w:rPr>
          <w:rStyle w:val="Fett"/>
          <w:rFonts w:cs="Arial"/>
          <w:b w:val="0"/>
          <w:bCs w:val="0"/>
        </w:rPr>
        <w:fldChar w:fldCharType="begin"/>
      </w:r>
      <w:r w:rsidRPr="00055093">
        <w:rPr>
          <w:rStyle w:val="Fett"/>
          <w:rFonts w:cs="Arial"/>
          <w:b w:val="0"/>
          <w:bCs w:val="0"/>
        </w:rPr>
        <w:instrText xml:space="preserve"> TIME \@ "dd.MM.yyyy" </w:instrText>
      </w:r>
      <w:r w:rsidRPr="00055093">
        <w:rPr>
          <w:rStyle w:val="Fett"/>
          <w:rFonts w:cs="Arial"/>
          <w:b w:val="0"/>
          <w:bCs w:val="0"/>
        </w:rPr>
        <w:fldChar w:fldCharType="separate"/>
      </w:r>
      <w:r w:rsidR="00F77B78">
        <w:rPr>
          <w:rStyle w:val="Fett"/>
          <w:rFonts w:cs="Arial"/>
          <w:b w:val="0"/>
          <w:bCs w:val="0"/>
          <w:noProof/>
        </w:rPr>
        <w:t>02.06.2026</w:t>
      </w:r>
      <w:r w:rsidRPr="00055093">
        <w:rPr>
          <w:rStyle w:val="Fett"/>
          <w:rFonts w:cs="Arial"/>
          <w:b w:val="0"/>
          <w:bCs w:val="0"/>
        </w:rPr>
        <w:fldChar w:fldCharType="end"/>
      </w:r>
    </w:p>
    <w:p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:rsidR="00CD4318" w:rsidRPr="00FF7D43" w:rsidRDefault="00CD4318" w:rsidP="00CD4318">
      <w:pPr>
        <w:tabs>
          <w:tab w:val="left" w:pos="5954"/>
        </w:tabs>
        <w:rPr>
          <w:rStyle w:val="Fett"/>
          <w:rFonts w:cs="Arial"/>
        </w:rPr>
      </w:pPr>
      <w:r w:rsidRPr="00FF7D43">
        <w:rPr>
          <w:rStyle w:val="Fett"/>
          <w:rFonts w:cs="Arial"/>
          <w:szCs w:val="22"/>
        </w:rPr>
        <w:t>Einladung</w:t>
      </w:r>
    </w:p>
    <w:p w:rsidR="00614F59" w:rsidRPr="00055093" w:rsidRDefault="00614F59" w:rsidP="00614F59">
      <w:pPr>
        <w:tabs>
          <w:tab w:val="left" w:pos="1418"/>
          <w:tab w:val="left" w:pos="4536"/>
        </w:tabs>
        <w:rPr>
          <w:rStyle w:val="Fett"/>
          <w:rFonts w:cs="Arial"/>
          <w:b w:val="0"/>
          <w:bCs w:val="0"/>
        </w:rPr>
      </w:pPr>
    </w:p>
    <w:p w:rsidR="00F031E8" w:rsidRPr="00055093" w:rsidRDefault="00F031E8" w:rsidP="00614F59">
      <w:pPr>
        <w:rPr>
          <w:rFonts w:cs="Arial"/>
        </w:rPr>
      </w:pPr>
    </w:p>
    <w:p w:rsidR="0050193E" w:rsidRPr="00055093" w:rsidRDefault="0050193E" w:rsidP="00614F59">
      <w:pPr>
        <w:rPr>
          <w:rFonts w:cs="Arial"/>
        </w:rPr>
      </w:pPr>
      <w:r w:rsidRPr="00055093">
        <w:rPr>
          <w:rFonts w:cs="Arial"/>
        </w:rPr>
        <w:t>Sehr geehrte Damen un</w:t>
      </w:r>
      <w:bookmarkStart w:id="0" w:name="_GoBack"/>
      <w:bookmarkEnd w:id="0"/>
      <w:r w:rsidRPr="00055093">
        <w:rPr>
          <w:rFonts w:cs="Arial"/>
        </w:rPr>
        <w:t>d Herren,</w:t>
      </w:r>
    </w:p>
    <w:p w:rsidR="0050193E" w:rsidRPr="00055093" w:rsidRDefault="0050193E" w:rsidP="00614F59">
      <w:pPr>
        <w:rPr>
          <w:rFonts w:cs="Arial"/>
        </w:rPr>
      </w:pPr>
    </w:p>
    <w:p w:rsidR="0050193E" w:rsidRPr="004E43A0" w:rsidRDefault="00AC51CE" w:rsidP="001E6EED">
      <w:pPr>
        <w:tabs>
          <w:tab w:val="left" w:pos="5954"/>
        </w:tabs>
        <w:rPr>
          <w:rFonts w:cs="Arial"/>
          <w:b/>
          <w:bCs/>
        </w:rPr>
      </w:pPr>
      <w:r w:rsidRPr="00055093">
        <w:rPr>
          <w:rFonts w:cs="Arial"/>
        </w:rPr>
        <w:t>im Einvernehmen mit dem Vorsitzenden</w:t>
      </w:r>
      <w:r w:rsidR="0050193E" w:rsidRPr="00055093">
        <w:rPr>
          <w:rFonts w:cs="Arial"/>
        </w:rPr>
        <w:t xml:space="preserve"> lade</w:t>
      </w:r>
      <w:r w:rsidRPr="00055093">
        <w:rPr>
          <w:rFonts w:cs="Arial"/>
        </w:rPr>
        <w:t xml:space="preserve"> ich</w:t>
      </w:r>
      <w:r w:rsidR="0050193E" w:rsidRPr="00055093">
        <w:rPr>
          <w:rFonts w:cs="Arial"/>
        </w:rPr>
        <w:t xml:space="preserve"> Sie z</w:t>
      </w:r>
      <w:r w:rsidR="001E6EED" w:rsidRPr="00055093">
        <w:rPr>
          <w:rFonts w:cs="Arial"/>
        </w:rPr>
        <w:t>ur</w:t>
      </w:r>
      <w:r w:rsidR="001E6EED" w:rsidRPr="00055093">
        <w:rPr>
          <w:rStyle w:val="Fett"/>
          <w:rFonts w:cs="Arial"/>
          <w:b w:val="0"/>
          <w:bCs w:val="0"/>
        </w:rPr>
        <w:t xml:space="preserve"> </w:t>
      </w:r>
      <w:r w:rsidR="00ED2ABC" w:rsidRPr="00ED2ABC">
        <w:rPr>
          <w:rStyle w:val="Fett"/>
          <w:b w:val="0"/>
          <w:bCs w:val="0"/>
          <w:noProof/>
        </w:rPr>
        <w:t>Jugendhilfeausschuss</w:t>
      </w:r>
      <w:r w:rsidR="001E6EED" w:rsidRPr="00055093">
        <w:rPr>
          <w:rStyle w:val="Fett"/>
          <w:rFonts w:cs="Arial"/>
        </w:rPr>
        <w:t xml:space="preserve"> am </w:t>
      </w:r>
      <w:r w:rsidR="00ED2ABC" w:rsidRPr="00ED2ABC">
        <w:rPr>
          <w:rStyle w:val="Fett"/>
          <w:noProof/>
        </w:rPr>
        <w:t>Mittwoch</w:t>
      </w:r>
      <w:r w:rsidR="001E6EED" w:rsidRPr="00055093">
        <w:rPr>
          <w:rStyle w:val="Fett"/>
          <w:rFonts w:cs="Arial"/>
        </w:rPr>
        <w:t xml:space="preserve">, </w:t>
      </w:r>
      <w:r w:rsidR="00ED2ABC" w:rsidRPr="00ED2ABC">
        <w:rPr>
          <w:rStyle w:val="Fett"/>
          <w:noProof/>
        </w:rPr>
        <w:t>10.06.2026</w:t>
      </w:r>
      <w:r w:rsidR="001E6EED" w:rsidRPr="00055093">
        <w:rPr>
          <w:rStyle w:val="Fett"/>
          <w:rFonts w:cs="Arial"/>
          <w:b w:val="0"/>
          <w:bCs w:val="0"/>
        </w:rPr>
        <w:t xml:space="preserve">, im </w:t>
      </w:r>
      <w:r w:rsidR="00ED2ABC" w:rsidRPr="00ED2ABC">
        <w:rPr>
          <w:rStyle w:val="Fett"/>
          <w:b w:val="0"/>
          <w:bCs w:val="0"/>
          <w:noProof/>
        </w:rPr>
        <w:t xml:space="preserve">Ratssaal, </w:t>
      </w:r>
      <w:r w:rsidR="00ED2ABC" w:rsidRPr="008E290C">
        <w:rPr>
          <w:rFonts w:cs="Arial"/>
          <w:noProof/>
        </w:rPr>
        <w:t>Rathausplatz 1, 26382 Wilhelmshaven</w:t>
      </w:r>
      <w:r w:rsidR="001E6EED" w:rsidRPr="00055093">
        <w:rPr>
          <w:rStyle w:val="Fett"/>
          <w:rFonts w:cs="Arial"/>
          <w:b w:val="0"/>
          <w:bCs w:val="0"/>
        </w:rPr>
        <w:t xml:space="preserve">, um </w:t>
      </w:r>
      <w:r w:rsidR="00ED2ABC" w:rsidRPr="00ED2ABC">
        <w:rPr>
          <w:rStyle w:val="Fett"/>
          <w:b w:val="0"/>
          <w:bCs w:val="0"/>
          <w:noProof/>
        </w:rPr>
        <w:t>15:00</w:t>
      </w:r>
      <w:r w:rsidR="001E6EED" w:rsidRPr="00055093">
        <w:rPr>
          <w:rStyle w:val="Fett"/>
          <w:rFonts w:cs="Arial"/>
          <w:b w:val="0"/>
          <w:bCs w:val="0"/>
        </w:rPr>
        <w:t xml:space="preserve"> Uhr</w:t>
      </w:r>
      <w:r w:rsidR="0050193E" w:rsidRPr="00055093">
        <w:rPr>
          <w:rFonts w:cs="Arial"/>
        </w:rPr>
        <w:t xml:space="preserve"> ein.</w:t>
      </w:r>
    </w:p>
    <w:p w:rsidR="0050193E" w:rsidRPr="00055093" w:rsidRDefault="0050193E" w:rsidP="00614F59">
      <w:pPr>
        <w:rPr>
          <w:rFonts w:cs="Arial"/>
        </w:rPr>
      </w:pPr>
    </w:p>
    <w:p w:rsidR="0050193E" w:rsidRPr="00055093" w:rsidRDefault="0050193E" w:rsidP="00614F59">
      <w:pPr>
        <w:rPr>
          <w:rFonts w:cs="Arial"/>
        </w:rPr>
      </w:pPr>
      <w:r w:rsidRPr="00055093">
        <w:rPr>
          <w:rFonts w:cs="Arial"/>
        </w:rPr>
        <w:t>Die vorgeschlagenen Beratungspunkte bitte ich der Tagesordnung zu entnehmen.</w:t>
      </w:r>
    </w:p>
    <w:p w:rsidR="0050193E" w:rsidRPr="00055093" w:rsidRDefault="0050193E" w:rsidP="00614F59">
      <w:pPr>
        <w:rPr>
          <w:rFonts w:cs="Arial"/>
        </w:rPr>
      </w:pPr>
    </w:p>
    <w:p w:rsidR="0050193E" w:rsidRPr="00055093" w:rsidRDefault="0050193E" w:rsidP="00614F59">
      <w:pPr>
        <w:rPr>
          <w:rFonts w:cs="Arial"/>
        </w:rPr>
      </w:pPr>
      <w:r w:rsidRPr="00055093">
        <w:rPr>
          <w:rFonts w:cs="Arial"/>
        </w:rPr>
        <w:t>Freundliche Grüße</w:t>
      </w:r>
    </w:p>
    <w:p w:rsidR="0050193E" w:rsidRPr="00055093" w:rsidRDefault="0050193E" w:rsidP="00614F59">
      <w:pPr>
        <w:rPr>
          <w:rFonts w:cs="Arial"/>
        </w:rPr>
      </w:pPr>
    </w:p>
    <w:p w:rsidR="000C6802" w:rsidRDefault="000C6802" w:rsidP="00614F59">
      <w:pPr>
        <w:rPr>
          <w:rFonts w:cs="Arial"/>
        </w:rPr>
      </w:pPr>
    </w:p>
    <w:p w:rsidR="004E43A0" w:rsidRDefault="00F77B78" w:rsidP="00614F59">
      <w:pPr>
        <w:rPr>
          <w:rFonts w:cs="Arial"/>
        </w:rPr>
      </w:pPr>
      <w:r>
        <w:rPr>
          <w:rFonts w:cs="Arial"/>
        </w:rPr>
        <w:t>gez.</w:t>
      </w:r>
    </w:p>
    <w:p w:rsidR="004E43A0" w:rsidRDefault="004E43A0" w:rsidP="00614F59">
      <w:pPr>
        <w:rPr>
          <w:rFonts w:cs="Arial"/>
        </w:rPr>
      </w:pPr>
      <w:r>
        <w:rPr>
          <w:rFonts w:cs="Arial"/>
        </w:rPr>
        <w:t>Feist</w:t>
      </w:r>
    </w:p>
    <w:p w:rsidR="004E43A0" w:rsidRPr="00055093" w:rsidRDefault="004E43A0" w:rsidP="00614F59">
      <w:pPr>
        <w:rPr>
          <w:rFonts w:cs="Arial"/>
        </w:rPr>
      </w:pPr>
      <w:r>
        <w:rPr>
          <w:rFonts w:cs="Arial"/>
        </w:rPr>
        <w:t>Oberbürgermeister</w:t>
      </w:r>
    </w:p>
    <w:p w:rsidR="000C6802" w:rsidRPr="00055093" w:rsidRDefault="000C6802" w:rsidP="000C6802">
      <w:pPr>
        <w:spacing w:line="278" w:lineRule="auto"/>
        <w:rPr>
          <w:rFonts w:cs="Arial"/>
        </w:rPr>
      </w:pPr>
      <w:bookmarkStart w:id="1" w:name="SMC_BM_KW"/>
      <w:r w:rsidRPr="00055093">
        <w:rPr>
          <w:rFonts w:cs="Arial"/>
        </w:rPr>
        <w:t xml:space="preserve"> </w:t>
      </w:r>
      <w:bookmarkEnd w:id="1"/>
    </w:p>
    <w:p w:rsidR="006A4607" w:rsidRPr="00055093" w:rsidRDefault="006A4607" w:rsidP="00614F59">
      <w:pPr>
        <w:rPr>
          <w:rFonts w:cs="Arial"/>
        </w:rPr>
      </w:pPr>
    </w:p>
    <w:p w:rsidR="00A31A38" w:rsidRPr="00055093" w:rsidRDefault="00A31A38">
      <w:pPr>
        <w:spacing w:after="160" w:line="278" w:lineRule="auto"/>
        <w:rPr>
          <w:rFonts w:cs="Arial"/>
          <w:highlight w:val="yellow"/>
        </w:rPr>
      </w:pPr>
      <w:r w:rsidRPr="00055093">
        <w:rPr>
          <w:rFonts w:cs="Arial"/>
          <w:highlight w:val="yellow"/>
        </w:rPr>
        <w:br w:type="page"/>
      </w:r>
    </w:p>
    <w:p w:rsidR="00A31A38" w:rsidRPr="00055093" w:rsidRDefault="00A31A38" w:rsidP="00614F59">
      <w:pPr>
        <w:rPr>
          <w:rFonts w:cs="Arial"/>
          <w:b/>
          <w:bCs/>
        </w:rPr>
      </w:pPr>
    </w:p>
    <w:p w:rsidR="00A31A38" w:rsidRPr="00FF7D43" w:rsidRDefault="00A31A38" w:rsidP="00614F59">
      <w:pPr>
        <w:rPr>
          <w:rFonts w:cs="Arial"/>
          <w:b/>
          <w:bCs/>
          <w:szCs w:val="22"/>
        </w:rPr>
      </w:pPr>
      <w:r w:rsidRPr="00FF7D43">
        <w:rPr>
          <w:rFonts w:cs="Arial"/>
          <w:b/>
          <w:bCs/>
          <w:szCs w:val="22"/>
        </w:rPr>
        <w:t>Tagesordnung:</w:t>
      </w:r>
    </w:p>
    <w:p w:rsidR="00ED2ABC" w:rsidRPr="006B261C" w:rsidRDefault="00ED2ABC" w:rsidP="006B261C">
      <w:pPr>
        <w:spacing w:before="120" w:after="120"/>
        <w:rPr>
          <w:b/>
          <w:bCs/>
        </w:rPr>
      </w:pPr>
      <w:r>
        <w:rPr>
          <w:b/>
          <w:bCs/>
        </w:rPr>
        <w:t>A</w:t>
      </w:r>
      <w:r w:rsidRPr="006B261C">
        <w:rPr>
          <w:b/>
          <w:bCs/>
        </w:rPr>
        <w:t xml:space="preserve"> </w:t>
      </w:r>
      <w:r>
        <w:rPr>
          <w:b/>
          <w:bCs/>
        </w:rPr>
        <w:t>Ö</w:t>
      </w:r>
      <w:r w:rsidRPr="006B261C">
        <w:rPr>
          <w:b/>
          <w:bCs/>
        </w:rPr>
        <w:t>ffentlicher Teil</w:t>
      </w: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851"/>
        <w:gridCol w:w="6667"/>
        <w:gridCol w:w="1549"/>
      </w:tblGrid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1.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Eröffnung der Sitzung, Feststellung der ordnungsgemäßen Einladung sowie der Beschlussfähigkeit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2.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Feststellung der Tagesordnung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3.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Genehmigung des Protokolls über den öffentlichen Teil der Sitzung des 13.05.2026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4.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Vorlagen an den Rat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4.1.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Neufassung der Satzung für das Jugendamt der Stadt Wilhelmshaven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>185/2026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5.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Vorlagen an den Jugendhilfeausschuss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5.1.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Jährlicher Evaluationsbericht zum Konzept Klassenassistenzen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>207/2026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5.2.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Jahresbericht der Familienzentren für das Berichtsjahr 2025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>184/2026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6.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Mitteilungen und Anfragen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6.1.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Budget- und Produktbericht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6.2.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Vorstellung des Sommerferienprogramms der Stadtjugendpflege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</w:tbl>
    <w:p w:rsidR="00ED2ABC" w:rsidRDefault="00ED2ABC" w:rsidP="004E43A0">
      <w:pPr>
        <w:spacing w:before="240"/>
      </w:pPr>
    </w:p>
    <w:p w:rsidR="004E43A0" w:rsidRDefault="004E43A0" w:rsidP="004E43A0">
      <w:pPr>
        <w:spacing w:before="240"/>
      </w:pPr>
    </w:p>
    <w:p w:rsidR="00ED2ABC" w:rsidRPr="006B261C" w:rsidRDefault="00ED2ABC" w:rsidP="004E43A0">
      <w:pPr>
        <w:spacing w:before="240" w:after="120"/>
        <w:rPr>
          <w:b/>
          <w:bCs/>
        </w:rPr>
      </w:pPr>
      <w:r>
        <w:rPr>
          <w:b/>
          <w:bCs/>
        </w:rPr>
        <w:t>B</w:t>
      </w:r>
      <w:r w:rsidRPr="006B261C">
        <w:rPr>
          <w:b/>
          <w:bCs/>
        </w:rPr>
        <w:t xml:space="preserve"> </w:t>
      </w:r>
      <w:r>
        <w:rPr>
          <w:b/>
          <w:bCs/>
        </w:rPr>
        <w:t>Nichtö</w:t>
      </w:r>
      <w:r w:rsidRPr="006B261C">
        <w:rPr>
          <w:b/>
          <w:bCs/>
        </w:rPr>
        <w:t>ffentlicher Teil</w:t>
      </w: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851"/>
        <w:gridCol w:w="6667"/>
        <w:gridCol w:w="1549"/>
      </w:tblGrid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7.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Genehmigung des Protokolls über den nichtöffentlichen Teil der Sitzung des 13.05.2026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D2ABC" w:rsidRPr="00485D4F" w:rsidTr="00C667C7">
        <w:tc>
          <w:tcPr>
            <w:tcW w:w="851" w:type="dxa"/>
          </w:tcPr>
          <w:p w:rsidR="00ED2ABC" w:rsidRPr="00485D4F" w:rsidRDefault="00ED2ABC" w:rsidP="004E43A0">
            <w:pPr>
              <w:spacing w:before="240"/>
            </w:pPr>
            <w:r>
              <w:t>8.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:rsidR="00ED2ABC" w:rsidRPr="00485D4F" w:rsidRDefault="00ED2ABC" w:rsidP="004E43A0">
            <w:pPr>
              <w:spacing w:before="240"/>
            </w:pPr>
            <w:r>
              <w:t>Mitteilungen und Anfragen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:rsidR="00ED2ABC" w:rsidRPr="00485D4F" w:rsidRDefault="00ED2ABC" w:rsidP="004E43A0">
            <w:pPr>
              <w:spacing w:before="240"/>
              <w:rPr>
                <w:b/>
                <w:bCs/>
              </w:rPr>
            </w:pPr>
            <w:bookmarkStart w:id="2" w:name="Vorlage"/>
            <w:r w:rsidRPr="00485D4F">
              <w:rPr>
                <w:b/>
                <w:bCs/>
              </w:rPr>
              <w:t xml:space="preserve"> </w:t>
            </w:r>
            <w:bookmarkEnd w:id="2"/>
          </w:p>
        </w:tc>
      </w:tr>
    </w:tbl>
    <w:p w:rsidR="00A31A38" w:rsidRPr="00055093" w:rsidRDefault="00A31A38" w:rsidP="004E43A0">
      <w:pPr>
        <w:spacing w:before="240"/>
        <w:rPr>
          <w:rFonts w:cs="Arial"/>
        </w:rPr>
      </w:pPr>
      <w:bookmarkStart w:id="3" w:name="Tagesordnung"/>
      <w:bookmarkEnd w:id="3"/>
      <w:r w:rsidRPr="00055093">
        <w:rPr>
          <w:rFonts w:cs="Arial"/>
        </w:rPr>
        <w:t xml:space="preserve"> </w:t>
      </w:r>
    </w:p>
    <w:p w:rsidR="00093D1D" w:rsidRPr="00055093" w:rsidRDefault="00093D1D" w:rsidP="00485D4F">
      <w:pPr>
        <w:rPr>
          <w:rFonts w:cs="Arial"/>
        </w:rPr>
      </w:pPr>
    </w:p>
    <w:sectPr w:rsidR="00093D1D" w:rsidRPr="00055093" w:rsidSect="00A31A38">
      <w:headerReference w:type="default" r:id="rId8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F0C" w:rsidRDefault="003F7F0C" w:rsidP="00A31A38">
      <w:r>
        <w:separator/>
      </w:r>
    </w:p>
  </w:endnote>
  <w:endnote w:type="continuationSeparator" w:id="0">
    <w:p w:rsidR="003F7F0C" w:rsidRDefault="003F7F0C" w:rsidP="00A3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IN Offc">
    <w:panose1 w:val="020B0504020101020102"/>
    <w:charset w:val="00"/>
    <w:family w:val="swiss"/>
    <w:pitch w:val="variable"/>
    <w:sig w:usb0="800000AF" w:usb1="4000207B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F0C" w:rsidRDefault="003F7F0C" w:rsidP="00A31A38">
      <w:r>
        <w:separator/>
      </w:r>
    </w:p>
  </w:footnote>
  <w:footnote w:type="continuationSeparator" w:id="0">
    <w:p w:rsidR="003F7F0C" w:rsidRDefault="003F7F0C" w:rsidP="00A31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A38" w:rsidRPr="00A31A38" w:rsidRDefault="00A31A38" w:rsidP="00A31A38">
    <w:pPr>
      <w:pStyle w:val="Kopfzeile"/>
      <w:tabs>
        <w:tab w:val="clear" w:pos="4536"/>
        <w:tab w:val="left" w:pos="8080"/>
      </w:tabs>
      <w:rPr>
        <w:sz w:val="20"/>
        <w:szCs w:val="20"/>
        <w:u w:val="single"/>
      </w:rPr>
    </w:pPr>
    <w:r w:rsidRPr="00A31A38">
      <w:rPr>
        <w:sz w:val="20"/>
        <w:szCs w:val="20"/>
        <w:u w:val="single"/>
      </w:rPr>
      <w:t xml:space="preserve">Einladung zur </w:t>
    </w:r>
    <w:r w:rsidRPr="00A31A38">
      <w:rPr>
        <w:sz w:val="20"/>
        <w:szCs w:val="20"/>
        <w:u w:val="single"/>
      </w:rPr>
      <w:fldChar w:fldCharType="begin"/>
    </w:r>
    <w:r w:rsidRPr="00A31A38">
      <w:rPr>
        <w:sz w:val="20"/>
        <w:szCs w:val="20"/>
        <w:u w:val="single"/>
      </w:rPr>
      <w:instrText xml:space="preserve"> MERGEFIELD  sitext  \* MERGEFORMAT </w:instrText>
    </w:r>
    <w:r w:rsidRPr="00A31A38">
      <w:rPr>
        <w:sz w:val="20"/>
        <w:szCs w:val="20"/>
        <w:u w:val="single"/>
      </w:rPr>
      <w:fldChar w:fldCharType="separate"/>
    </w:r>
    <w:r w:rsidR="00ED2ABC" w:rsidRPr="008E290C">
      <w:rPr>
        <w:noProof/>
        <w:sz w:val="20"/>
        <w:szCs w:val="20"/>
        <w:u w:val="single"/>
      </w:rPr>
      <w:t>Jugendhilfeausschuss</w:t>
    </w:r>
    <w:r w:rsidRPr="00A31A38">
      <w:rPr>
        <w:sz w:val="20"/>
        <w:szCs w:val="20"/>
        <w:u w:val="single"/>
      </w:rPr>
      <w:fldChar w:fldCharType="end"/>
    </w:r>
    <w:r w:rsidRPr="00A31A38">
      <w:rPr>
        <w:sz w:val="20"/>
        <w:szCs w:val="20"/>
        <w:u w:val="single"/>
      </w:rPr>
      <w:t xml:space="preserve"> am </w:t>
    </w:r>
    <w:r w:rsidRPr="00A31A38">
      <w:rPr>
        <w:sz w:val="20"/>
        <w:szCs w:val="20"/>
        <w:u w:val="single"/>
      </w:rPr>
      <w:fldChar w:fldCharType="begin"/>
    </w:r>
    <w:r w:rsidRPr="00A31A38">
      <w:rPr>
        <w:sz w:val="20"/>
        <w:szCs w:val="20"/>
        <w:u w:val="single"/>
      </w:rPr>
      <w:instrText xml:space="preserve"> MERGEFIELD  sidat  \* MERGEFORMAT </w:instrText>
    </w:r>
    <w:r w:rsidRPr="00A31A38">
      <w:rPr>
        <w:sz w:val="20"/>
        <w:szCs w:val="20"/>
        <w:u w:val="single"/>
      </w:rPr>
      <w:fldChar w:fldCharType="separate"/>
    </w:r>
    <w:r w:rsidR="00ED2ABC" w:rsidRPr="008E290C">
      <w:rPr>
        <w:noProof/>
        <w:sz w:val="20"/>
        <w:szCs w:val="20"/>
        <w:u w:val="single"/>
      </w:rPr>
      <w:t>10.06.2026</w:t>
    </w:r>
    <w:r w:rsidRPr="00A31A38">
      <w:rPr>
        <w:sz w:val="20"/>
        <w:szCs w:val="20"/>
        <w:u w:val="single"/>
      </w:rPr>
      <w:fldChar w:fldCharType="end"/>
    </w:r>
    <w:r w:rsidRPr="00A31A38">
      <w:rPr>
        <w:sz w:val="20"/>
        <w:szCs w:val="20"/>
        <w:u w:val="single"/>
      </w:rPr>
      <w:tab/>
      <w:t xml:space="preserve">    Seite </w:t>
    </w:r>
    <w:r w:rsidRPr="00A31A38">
      <w:rPr>
        <w:sz w:val="20"/>
        <w:szCs w:val="20"/>
        <w:u w:val="single"/>
      </w:rPr>
      <w:fldChar w:fldCharType="begin"/>
    </w:r>
    <w:r w:rsidRPr="00A31A38">
      <w:rPr>
        <w:sz w:val="20"/>
        <w:szCs w:val="20"/>
        <w:u w:val="single"/>
      </w:rPr>
      <w:instrText>PAGE   \* MERGEFORMAT</w:instrText>
    </w:r>
    <w:r w:rsidRPr="00A31A38">
      <w:rPr>
        <w:sz w:val="20"/>
        <w:szCs w:val="20"/>
        <w:u w:val="single"/>
      </w:rPr>
      <w:fldChar w:fldCharType="separate"/>
    </w:r>
    <w:r w:rsidR="00F77B78">
      <w:rPr>
        <w:noProof/>
        <w:sz w:val="20"/>
        <w:szCs w:val="20"/>
        <w:u w:val="single"/>
      </w:rPr>
      <w:t>2</w:t>
    </w:r>
    <w:r w:rsidRPr="00A31A38">
      <w:rPr>
        <w:sz w:val="20"/>
        <w:szCs w:val="20"/>
        <w:u w:val="single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ABC"/>
    <w:rsid w:val="00055093"/>
    <w:rsid w:val="00093D1D"/>
    <w:rsid w:val="000C6802"/>
    <w:rsid w:val="00103464"/>
    <w:rsid w:val="00130423"/>
    <w:rsid w:val="001842F3"/>
    <w:rsid w:val="001E6EED"/>
    <w:rsid w:val="001F3438"/>
    <w:rsid w:val="002B0721"/>
    <w:rsid w:val="003357B5"/>
    <w:rsid w:val="00360963"/>
    <w:rsid w:val="0037771D"/>
    <w:rsid w:val="003A3F99"/>
    <w:rsid w:val="003F7593"/>
    <w:rsid w:val="003F7F0C"/>
    <w:rsid w:val="0047102A"/>
    <w:rsid w:val="00485D4F"/>
    <w:rsid w:val="004C162F"/>
    <w:rsid w:val="004E43A0"/>
    <w:rsid w:val="004E4960"/>
    <w:rsid w:val="0050193E"/>
    <w:rsid w:val="00502E60"/>
    <w:rsid w:val="005453D7"/>
    <w:rsid w:val="0057344F"/>
    <w:rsid w:val="005B5430"/>
    <w:rsid w:val="00614F59"/>
    <w:rsid w:val="00655267"/>
    <w:rsid w:val="00674472"/>
    <w:rsid w:val="006A4607"/>
    <w:rsid w:val="006B261C"/>
    <w:rsid w:val="006B5BC9"/>
    <w:rsid w:val="007503DE"/>
    <w:rsid w:val="007D6579"/>
    <w:rsid w:val="008229B7"/>
    <w:rsid w:val="008366C9"/>
    <w:rsid w:val="008444ED"/>
    <w:rsid w:val="00886709"/>
    <w:rsid w:val="008F4EBF"/>
    <w:rsid w:val="00902128"/>
    <w:rsid w:val="0095024A"/>
    <w:rsid w:val="00960FCF"/>
    <w:rsid w:val="009C11E0"/>
    <w:rsid w:val="00A07E38"/>
    <w:rsid w:val="00A17AAB"/>
    <w:rsid w:val="00A31A38"/>
    <w:rsid w:val="00A706B0"/>
    <w:rsid w:val="00AC51CE"/>
    <w:rsid w:val="00AD46CC"/>
    <w:rsid w:val="00BC767D"/>
    <w:rsid w:val="00C214C7"/>
    <w:rsid w:val="00C55834"/>
    <w:rsid w:val="00C667C7"/>
    <w:rsid w:val="00CC6437"/>
    <w:rsid w:val="00CD1647"/>
    <w:rsid w:val="00CD4318"/>
    <w:rsid w:val="00D34191"/>
    <w:rsid w:val="00D6595A"/>
    <w:rsid w:val="00E46FD1"/>
    <w:rsid w:val="00E85867"/>
    <w:rsid w:val="00ED2ABC"/>
    <w:rsid w:val="00ED76CE"/>
    <w:rsid w:val="00F031E8"/>
    <w:rsid w:val="00F05929"/>
    <w:rsid w:val="00F764C3"/>
    <w:rsid w:val="00F77B78"/>
    <w:rsid w:val="00F83802"/>
    <w:rsid w:val="00FA632D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EED4"/>
  <w15:chartTrackingRefBased/>
  <w15:docId w15:val="{F25571BA-3B16-48FB-86E1-C6E935844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357B5"/>
    <w:pPr>
      <w:spacing w:after="0" w:line="240" w:lineRule="auto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552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552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552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552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552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552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552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552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552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552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552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552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5526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5526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5526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5526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5526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5526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552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552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552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552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552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5526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5526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5526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552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5526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55267"/>
    <w:rPr>
      <w:b/>
      <w:bCs/>
      <w:smallCaps/>
      <w:color w:val="0F4761" w:themeColor="accent1" w:themeShade="BF"/>
      <w:spacing w:val="5"/>
    </w:rPr>
  </w:style>
  <w:style w:type="character" w:styleId="Fett">
    <w:name w:val="Strong"/>
    <w:basedOn w:val="Absatz-Standardschriftart"/>
    <w:uiPriority w:val="22"/>
    <w:qFormat/>
    <w:rsid w:val="004C162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A31A3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31A38"/>
    <w:rPr>
      <w:rFonts w:ascii="DIN Offc" w:hAnsi="DIN Offc"/>
    </w:rPr>
  </w:style>
  <w:style w:type="paragraph" w:styleId="Fuzeile">
    <w:name w:val="footer"/>
    <w:basedOn w:val="Standard"/>
    <w:link w:val="FuzeileZchn"/>
    <w:uiPriority w:val="99"/>
    <w:unhideWhenUsed/>
    <w:rsid w:val="00A31A3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31A38"/>
    <w:rPr>
      <w:rFonts w:ascii="DIN Offc" w:hAnsi="DIN Offc"/>
    </w:rPr>
  </w:style>
  <w:style w:type="table" w:styleId="Tabellenraster">
    <w:name w:val="Table Grid"/>
    <w:basedOn w:val="NormaleTabelle"/>
    <w:uiPriority w:val="39"/>
    <w:rsid w:val="0048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dw-as18\InstanceConfig\0001\Dot\whv_ei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0DD06-6460-4C68-8D2E-4A3608878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whv_ei.dotx</Template>
  <TotalTime>0</TotalTime>
  <Pages>2</Pages>
  <Words>176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Homma, Blanca</dc:creator>
  <cp:keywords/>
  <dc:description/>
  <cp:lastModifiedBy>Homma, Blanca</cp:lastModifiedBy>
  <cp:revision>3</cp:revision>
  <dcterms:created xsi:type="dcterms:W3CDTF">2026-06-02T09:31:00Z</dcterms:created>
  <dcterms:modified xsi:type="dcterms:W3CDTF">2026-06-02T09:40:00Z</dcterms:modified>
</cp:coreProperties>
</file>